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B8C" w:rsidRPr="00A94508" w:rsidRDefault="00C06040" w:rsidP="00DF6BB9">
      <w:pPr>
        <w:pStyle w:val="THSHeadernon-TOC"/>
      </w:pPr>
      <w:bookmarkStart w:id="0" w:name="_Toc232574259"/>
      <w:r w:rsidRPr="00A94508">
        <w:t>T</w:t>
      </w:r>
      <w:r w:rsidR="00DF6BB9">
        <w:t>ITLE</w:t>
      </w:r>
      <w:bookmarkEnd w:id="0"/>
      <w:r w:rsidR="00FC1CD1">
        <w:t xml:space="preserve"> xx</w:t>
      </w:r>
    </w:p>
    <w:p w:rsidR="004B78F7" w:rsidRDefault="004B78F7" w:rsidP="00856790">
      <w:pPr>
        <w:pStyle w:val="Footer"/>
      </w:pPr>
    </w:p>
    <w:p w:rsidR="00EC3F4F" w:rsidRDefault="00EC3F4F" w:rsidP="00856790">
      <w:pPr>
        <w:pStyle w:val="Footer"/>
      </w:pPr>
    </w:p>
    <w:p w:rsidR="004B78F7" w:rsidRDefault="004B78F7" w:rsidP="00856790">
      <w:pPr>
        <w:pStyle w:val="Footer"/>
      </w:pPr>
    </w:p>
    <w:p w:rsidR="004B78F7" w:rsidRDefault="004B78F7" w:rsidP="00856790">
      <w:pPr>
        <w:pStyle w:val="Footer"/>
      </w:pPr>
    </w:p>
    <w:p w:rsidR="0065514F" w:rsidRDefault="0065514F" w:rsidP="00856790">
      <w:pPr>
        <w:pStyle w:val="Footer"/>
      </w:pPr>
    </w:p>
    <w:p w:rsidR="000B6DB0" w:rsidRDefault="000B6DB0" w:rsidP="00856790">
      <w:pPr>
        <w:pStyle w:val="Footer"/>
      </w:pPr>
    </w:p>
    <w:p w:rsidR="000B6DB0" w:rsidRDefault="000B6DB0" w:rsidP="00856790">
      <w:pPr>
        <w:pStyle w:val="Footer"/>
      </w:pPr>
    </w:p>
    <w:p w:rsidR="004B78F7" w:rsidRDefault="00647E9D" w:rsidP="00856790">
      <w:pPr>
        <w:pStyle w:val="Footer"/>
      </w:pPr>
      <w:r>
        <w:t>b</w:t>
      </w:r>
      <w:r w:rsidR="004B78F7">
        <w:t>y</w:t>
      </w:r>
    </w:p>
    <w:p w:rsidR="00637739" w:rsidRDefault="00637739" w:rsidP="00856790">
      <w:pPr>
        <w:pStyle w:val="Footer"/>
      </w:pPr>
    </w:p>
    <w:p w:rsidR="007D6438" w:rsidRDefault="007D6438" w:rsidP="007D6438">
      <w:pPr>
        <w:pStyle w:val="Footer"/>
      </w:pPr>
      <w:r>
        <w:t>Name</w:t>
      </w:r>
      <w:r w:rsidR="00FC1CD1">
        <w:t xml:space="preserve"> xx</w:t>
      </w:r>
    </w:p>
    <w:p w:rsidR="007D6438" w:rsidRDefault="007D6438" w:rsidP="007D6438">
      <w:pPr>
        <w:pStyle w:val="Footer"/>
      </w:pPr>
    </w:p>
    <w:p w:rsidR="007D6438" w:rsidRDefault="007D6438" w:rsidP="007D6438">
      <w:pPr>
        <w:pStyle w:val="Footer"/>
      </w:pPr>
      <w:r>
        <w:t>School 1</w:t>
      </w:r>
      <w:r w:rsidR="00FC1CD1">
        <w:t xml:space="preserve"> xx</w:t>
      </w:r>
    </w:p>
    <w:p w:rsidR="004B78F7" w:rsidRDefault="007D6438" w:rsidP="007D6438">
      <w:pPr>
        <w:pStyle w:val="Footer"/>
      </w:pPr>
      <w:r>
        <w:t>School 2</w:t>
      </w:r>
      <w:r w:rsidR="00FC1CD1">
        <w:t xml:space="preserve"> xx</w:t>
      </w:r>
    </w:p>
    <w:p w:rsidR="004B78F7" w:rsidRDefault="004B78F7" w:rsidP="00856790">
      <w:pPr>
        <w:pStyle w:val="Footer"/>
      </w:pPr>
    </w:p>
    <w:p w:rsidR="007D6438" w:rsidRDefault="007D6438" w:rsidP="00856790">
      <w:pPr>
        <w:pStyle w:val="Footer"/>
      </w:pPr>
    </w:p>
    <w:p w:rsidR="007D6438" w:rsidRDefault="007D6438" w:rsidP="00856790">
      <w:pPr>
        <w:pStyle w:val="Footer"/>
      </w:pPr>
    </w:p>
    <w:p w:rsidR="004B78F7" w:rsidRDefault="004B78F7" w:rsidP="00856790">
      <w:pPr>
        <w:pStyle w:val="Footer"/>
      </w:pPr>
    </w:p>
    <w:p w:rsidR="004B78F7" w:rsidRDefault="004B78F7" w:rsidP="00856790">
      <w:pPr>
        <w:pStyle w:val="Footer"/>
      </w:pPr>
    </w:p>
    <w:p w:rsidR="004B78F7" w:rsidRDefault="004B78F7" w:rsidP="00856790">
      <w:pPr>
        <w:pStyle w:val="Footer"/>
      </w:pPr>
    </w:p>
    <w:p w:rsidR="004B78F7" w:rsidRDefault="004B78F7" w:rsidP="00856790">
      <w:pPr>
        <w:pStyle w:val="Footer"/>
      </w:pPr>
    </w:p>
    <w:p w:rsidR="00EC3F4F" w:rsidRDefault="00EC3F4F" w:rsidP="00856790">
      <w:pPr>
        <w:pStyle w:val="Footer"/>
      </w:pPr>
    </w:p>
    <w:p w:rsidR="007D6438" w:rsidRDefault="007D6438" w:rsidP="00856790">
      <w:pPr>
        <w:pStyle w:val="Footer"/>
      </w:pPr>
    </w:p>
    <w:p w:rsidR="00FF6635" w:rsidRDefault="00FF6635" w:rsidP="00856790">
      <w:pPr>
        <w:pStyle w:val="Footer"/>
      </w:pPr>
    </w:p>
    <w:p w:rsidR="004B78F7" w:rsidRDefault="008D4E73" w:rsidP="00856790">
      <w:pPr>
        <w:pStyle w:val="Footer"/>
      </w:pPr>
      <w:r>
        <w:t>A DISSERTATION</w:t>
      </w:r>
    </w:p>
    <w:p w:rsidR="008D4E73" w:rsidRDefault="008D4E73" w:rsidP="00856790">
      <w:pPr>
        <w:pStyle w:val="Footer"/>
      </w:pPr>
    </w:p>
    <w:p w:rsidR="008D4E73" w:rsidRDefault="008D4E73" w:rsidP="00856790">
      <w:pPr>
        <w:pStyle w:val="Footer"/>
      </w:pPr>
    </w:p>
    <w:p w:rsidR="004B78F7" w:rsidRDefault="004B78F7" w:rsidP="00856790">
      <w:pPr>
        <w:pStyle w:val="Footer"/>
      </w:pPr>
      <w:r>
        <w:t>Submitted to the faculty</w:t>
      </w:r>
      <w:r>
        <w:br/>
        <w:t xml:space="preserve">in partial </w:t>
      </w:r>
      <w:r w:rsidRPr="00C42BAE">
        <w:t>fulfillment</w:t>
      </w:r>
      <w:r>
        <w:t xml:space="preserve"> of the requirements</w:t>
      </w:r>
    </w:p>
    <w:p w:rsidR="004B78F7" w:rsidRDefault="004B78F7" w:rsidP="00856790">
      <w:pPr>
        <w:pStyle w:val="Footer"/>
      </w:pPr>
      <w:r>
        <w:t>for the degree of</w:t>
      </w:r>
    </w:p>
    <w:p w:rsidR="004B78F7" w:rsidRDefault="00C41227" w:rsidP="00856790">
      <w:pPr>
        <w:pStyle w:val="Footer"/>
      </w:pPr>
      <w:r>
        <w:t>DOCTOR OF PHILOSOPHY</w:t>
      </w:r>
    </w:p>
    <w:p w:rsidR="004B78F7" w:rsidRDefault="00C41227" w:rsidP="00856790">
      <w:pPr>
        <w:pStyle w:val="Footer"/>
      </w:pPr>
      <w:r>
        <w:t>in Theological Studies</w:t>
      </w:r>
    </w:p>
    <w:p w:rsidR="00C41227" w:rsidRDefault="00C41227" w:rsidP="00FC1CD1">
      <w:pPr>
        <w:pStyle w:val="Footer"/>
      </w:pPr>
      <w:r>
        <w:t xml:space="preserve">Concentration in </w:t>
      </w:r>
      <w:r w:rsidR="00FC1CD1">
        <w:t>xx</w:t>
      </w:r>
    </w:p>
    <w:p w:rsidR="004B78F7" w:rsidRDefault="004B78F7" w:rsidP="00A909DB">
      <w:pPr>
        <w:pStyle w:val="Footer"/>
      </w:pPr>
      <w:r>
        <w:t xml:space="preserve">at Trinity </w:t>
      </w:r>
      <w:r w:rsidR="00A909DB">
        <w:t>Evangelical Divinity School</w:t>
      </w:r>
    </w:p>
    <w:p w:rsidR="00934C7B" w:rsidRDefault="00934C7B" w:rsidP="00856790">
      <w:pPr>
        <w:pStyle w:val="Footer"/>
      </w:pPr>
    </w:p>
    <w:p w:rsidR="00EC3F4F" w:rsidRDefault="00EC3F4F" w:rsidP="00856790">
      <w:pPr>
        <w:pStyle w:val="Footer"/>
      </w:pPr>
    </w:p>
    <w:p w:rsidR="00AE2108" w:rsidRDefault="00AE2108" w:rsidP="00856790">
      <w:pPr>
        <w:pStyle w:val="Footer"/>
      </w:pPr>
    </w:p>
    <w:p w:rsidR="007D6438" w:rsidRDefault="007D6438" w:rsidP="007D6438">
      <w:pPr>
        <w:pStyle w:val="Footer"/>
      </w:pPr>
      <w:r>
        <w:t>Deerfield, Illinois</w:t>
      </w:r>
    </w:p>
    <w:p w:rsidR="007D6438" w:rsidRDefault="007D6438" w:rsidP="007D6438">
      <w:pPr>
        <w:pStyle w:val="Footer"/>
      </w:pPr>
      <w:r>
        <w:t>Month 20</w:t>
      </w:r>
      <w:r w:rsidR="00FC1CD1">
        <w:t xml:space="preserve"> </w:t>
      </w:r>
      <w:r>
        <w:t>xx</w:t>
      </w:r>
    </w:p>
    <w:p w:rsidR="00142657" w:rsidRPr="00142657" w:rsidRDefault="00142657" w:rsidP="00846DDA">
      <w:pPr>
        <w:pStyle w:val="THSCopyright"/>
      </w:pPr>
    </w:p>
    <w:p w:rsidR="00142657" w:rsidRPr="00142657" w:rsidRDefault="00142657" w:rsidP="00846DDA">
      <w:pPr>
        <w:pStyle w:val="THSCopyright"/>
      </w:pPr>
    </w:p>
    <w:p w:rsidR="00142657" w:rsidRPr="00142657" w:rsidRDefault="00142657" w:rsidP="00846DDA">
      <w:pPr>
        <w:pStyle w:val="THSCopyright"/>
      </w:pPr>
    </w:p>
    <w:p w:rsidR="00142657" w:rsidRPr="00142657" w:rsidRDefault="00142657" w:rsidP="00846DDA">
      <w:pPr>
        <w:pStyle w:val="THSCopyright"/>
      </w:pPr>
    </w:p>
    <w:p w:rsidR="00142657" w:rsidRPr="00142657" w:rsidRDefault="00142657" w:rsidP="00846DDA">
      <w:pPr>
        <w:pStyle w:val="THSCopyright"/>
      </w:pPr>
    </w:p>
    <w:p w:rsidR="00142657" w:rsidRPr="00142657" w:rsidRDefault="00142657" w:rsidP="00846DDA">
      <w:pPr>
        <w:pStyle w:val="THSCopyright"/>
      </w:pPr>
    </w:p>
    <w:p w:rsidR="00142657" w:rsidRPr="00142657" w:rsidRDefault="00142657" w:rsidP="00846DDA">
      <w:pPr>
        <w:pStyle w:val="THSCopyright"/>
      </w:pPr>
    </w:p>
    <w:p w:rsidR="00142657" w:rsidRPr="00142657" w:rsidRDefault="00142657" w:rsidP="00846DDA">
      <w:pPr>
        <w:pStyle w:val="THSCopyright"/>
      </w:pPr>
    </w:p>
    <w:p w:rsidR="00142657" w:rsidRPr="00142657" w:rsidRDefault="00142657" w:rsidP="00846DDA">
      <w:pPr>
        <w:pStyle w:val="THSCopyright"/>
      </w:pPr>
    </w:p>
    <w:p w:rsidR="00142657" w:rsidRPr="00142657" w:rsidRDefault="00142657" w:rsidP="00846DDA">
      <w:pPr>
        <w:pStyle w:val="THSCopyright"/>
      </w:pPr>
    </w:p>
    <w:p w:rsidR="00142657" w:rsidRPr="00142657" w:rsidRDefault="00142657" w:rsidP="00846DDA">
      <w:pPr>
        <w:pStyle w:val="THSCopyright"/>
      </w:pPr>
    </w:p>
    <w:p w:rsidR="00142657" w:rsidRPr="00142657" w:rsidRDefault="00142657" w:rsidP="00846DDA">
      <w:pPr>
        <w:pStyle w:val="THSCopyright"/>
      </w:pPr>
    </w:p>
    <w:p w:rsidR="00142657" w:rsidRPr="00142657" w:rsidRDefault="00142657" w:rsidP="00846DDA">
      <w:pPr>
        <w:pStyle w:val="THSCopyright"/>
      </w:pPr>
    </w:p>
    <w:p w:rsidR="00142657" w:rsidRPr="00142657" w:rsidRDefault="00142657" w:rsidP="00846DDA">
      <w:pPr>
        <w:pStyle w:val="THSCopyright"/>
      </w:pPr>
    </w:p>
    <w:p w:rsidR="00142657" w:rsidRDefault="00142657" w:rsidP="00846DDA">
      <w:pPr>
        <w:pStyle w:val="THSCopyright"/>
      </w:pPr>
    </w:p>
    <w:p w:rsidR="00142657" w:rsidRDefault="00142657" w:rsidP="00846DDA">
      <w:pPr>
        <w:pStyle w:val="THSCopyright"/>
      </w:pPr>
    </w:p>
    <w:p w:rsidR="00173E94" w:rsidRDefault="00173E94" w:rsidP="00846DDA">
      <w:pPr>
        <w:pStyle w:val="THSCopyright"/>
      </w:pPr>
    </w:p>
    <w:p w:rsidR="00093040" w:rsidRDefault="00093040" w:rsidP="00846DDA">
      <w:pPr>
        <w:pStyle w:val="THSCopyright"/>
      </w:pPr>
    </w:p>
    <w:p w:rsidR="00093040" w:rsidRDefault="00093040" w:rsidP="00846DDA">
      <w:pPr>
        <w:pStyle w:val="THSCopyright"/>
      </w:pPr>
    </w:p>
    <w:p w:rsidR="00093040" w:rsidRDefault="00093040" w:rsidP="00846DDA">
      <w:pPr>
        <w:pStyle w:val="THSCopyright"/>
      </w:pPr>
    </w:p>
    <w:p w:rsidR="00093040" w:rsidRDefault="00093040" w:rsidP="00846DDA">
      <w:pPr>
        <w:pStyle w:val="THSCopyright"/>
      </w:pPr>
    </w:p>
    <w:p w:rsidR="00093040" w:rsidRDefault="00093040" w:rsidP="00846DDA">
      <w:pPr>
        <w:pStyle w:val="THSCopyright"/>
      </w:pPr>
    </w:p>
    <w:p w:rsidR="00093040" w:rsidRDefault="00093040" w:rsidP="00846DDA">
      <w:pPr>
        <w:pStyle w:val="THSCopyright"/>
      </w:pPr>
    </w:p>
    <w:p w:rsidR="00093040" w:rsidRDefault="00093040" w:rsidP="00846DDA">
      <w:pPr>
        <w:pStyle w:val="THSCopyright"/>
      </w:pPr>
    </w:p>
    <w:p w:rsidR="00093040" w:rsidRDefault="00093040" w:rsidP="00846DDA">
      <w:pPr>
        <w:pStyle w:val="THSCopyright"/>
      </w:pPr>
    </w:p>
    <w:p w:rsidR="00093040" w:rsidRDefault="00093040" w:rsidP="00846DDA">
      <w:pPr>
        <w:pStyle w:val="THSCopyright"/>
      </w:pPr>
    </w:p>
    <w:p w:rsidR="00093040" w:rsidRDefault="00093040" w:rsidP="00846DDA">
      <w:pPr>
        <w:pStyle w:val="THSCopyright"/>
      </w:pPr>
    </w:p>
    <w:p w:rsidR="00093040" w:rsidRDefault="00093040" w:rsidP="00846DDA">
      <w:pPr>
        <w:pStyle w:val="THSCopyright"/>
      </w:pPr>
    </w:p>
    <w:p w:rsidR="00093040" w:rsidRDefault="00093040" w:rsidP="00846DDA">
      <w:pPr>
        <w:pStyle w:val="THSCopyright"/>
      </w:pPr>
    </w:p>
    <w:p w:rsidR="00093040" w:rsidRDefault="00093040" w:rsidP="00846DDA">
      <w:pPr>
        <w:pStyle w:val="THSCopyright"/>
      </w:pPr>
    </w:p>
    <w:p w:rsidR="00AE2108" w:rsidRDefault="00AE2108" w:rsidP="00846DDA">
      <w:pPr>
        <w:pStyle w:val="THSCopyright"/>
      </w:pPr>
    </w:p>
    <w:p w:rsidR="00AE2108" w:rsidRDefault="00AE2108" w:rsidP="00846DDA">
      <w:pPr>
        <w:pStyle w:val="THSCopyright"/>
      </w:pPr>
    </w:p>
    <w:p w:rsidR="00AE2108" w:rsidRDefault="00AE2108" w:rsidP="00846DDA">
      <w:pPr>
        <w:pStyle w:val="THSCopyright"/>
      </w:pPr>
    </w:p>
    <w:p w:rsidR="00093040" w:rsidRDefault="00093040" w:rsidP="00846DDA">
      <w:pPr>
        <w:pStyle w:val="THSCopyright"/>
      </w:pPr>
    </w:p>
    <w:p w:rsidR="00093040" w:rsidRDefault="00093040" w:rsidP="00846DDA">
      <w:pPr>
        <w:pStyle w:val="THSCopyright"/>
      </w:pPr>
    </w:p>
    <w:p w:rsidR="00093040" w:rsidRDefault="00093040" w:rsidP="00846DDA">
      <w:pPr>
        <w:pStyle w:val="THSCopyright"/>
      </w:pPr>
    </w:p>
    <w:p w:rsidR="00093040" w:rsidRDefault="00093040" w:rsidP="00846DDA">
      <w:pPr>
        <w:pStyle w:val="THSCopyright"/>
      </w:pPr>
    </w:p>
    <w:p w:rsidR="004279A7" w:rsidRDefault="004279A7" w:rsidP="00846DDA">
      <w:pPr>
        <w:pStyle w:val="THSCopyright"/>
      </w:pPr>
    </w:p>
    <w:p w:rsidR="00934C7B" w:rsidRPr="00142657" w:rsidRDefault="00934C7B" w:rsidP="00846DDA">
      <w:pPr>
        <w:pStyle w:val="THSCopyright"/>
      </w:pPr>
    </w:p>
    <w:p w:rsidR="007D6438" w:rsidRDefault="007D6438" w:rsidP="00FC1CD1">
      <w:pPr>
        <w:pStyle w:val="THSCopyright"/>
      </w:pPr>
      <w:r>
        <w:t>© 20</w:t>
      </w:r>
      <w:r w:rsidR="00FC1CD1">
        <w:t xml:space="preserve"> </w:t>
      </w:r>
      <w:r>
        <w:t xml:space="preserve">xx by </w:t>
      </w:r>
      <w:r w:rsidR="00FC1CD1">
        <w:t>Your Name xx</w:t>
      </w:r>
    </w:p>
    <w:p w:rsidR="00142657" w:rsidRDefault="007D6438" w:rsidP="007D6438">
      <w:pPr>
        <w:pStyle w:val="THSCopyright"/>
        <w:sectPr w:rsidR="00142657" w:rsidSect="00195654">
          <w:pgSz w:w="12242" w:h="15842" w:code="1"/>
          <w:pgMar w:top="2880" w:right="1440" w:bottom="1440" w:left="1800" w:header="1440" w:footer="1440" w:gutter="0"/>
          <w:pgNumType w:fmt="lowerRoman"/>
          <w:cols w:space="720"/>
          <w:titlePg/>
          <w:docGrid w:linePitch="360"/>
        </w:sectPr>
      </w:pPr>
      <w:r>
        <w:t>All rights reserved</w:t>
      </w:r>
    </w:p>
    <w:p w:rsidR="00142657" w:rsidRDefault="00142657" w:rsidP="00F33506">
      <w:pPr>
        <w:pStyle w:val="THSAcceptance"/>
      </w:pPr>
      <w:r>
        <w:lastRenderedPageBreak/>
        <w:t>Accepted:</w:t>
      </w:r>
    </w:p>
    <w:p w:rsidR="00142657" w:rsidRDefault="00142657" w:rsidP="00F33506">
      <w:pPr>
        <w:pStyle w:val="THSAcceptanceLine"/>
      </w:pPr>
      <w:r w:rsidRPr="00B3541B">
        <w:tab/>
      </w:r>
    </w:p>
    <w:p w:rsidR="00142657" w:rsidRDefault="00142657" w:rsidP="00E223C8">
      <w:pPr>
        <w:pStyle w:val="THSAcceptance"/>
      </w:pPr>
      <w:r w:rsidRPr="00B3541B">
        <w:tab/>
      </w:r>
      <w:r w:rsidR="00173E94">
        <w:t>Dissertation Mentor</w:t>
      </w:r>
      <w:r w:rsidR="0044657F">
        <w:tab/>
      </w:r>
    </w:p>
    <w:p w:rsidR="00142657" w:rsidRDefault="00142657" w:rsidP="00F33506">
      <w:pPr>
        <w:pStyle w:val="THSAcceptanceLine"/>
      </w:pPr>
      <w:r w:rsidRPr="00B3541B">
        <w:tab/>
      </w:r>
    </w:p>
    <w:p w:rsidR="00142657" w:rsidRDefault="00142657" w:rsidP="00E223C8">
      <w:pPr>
        <w:pStyle w:val="THSAcceptance"/>
      </w:pPr>
      <w:r w:rsidRPr="00B3541B">
        <w:tab/>
      </w:r>
      <w:r>
        <w:t>Second Reader</w:t>
      </w:r>
    </w:p>
    <w:p w:rsidR="00142657" w:rsidRDefault="00142657" w:rsidP="00F33506">
      <w:pPr>
        <w:pStyle w:val="THSAcceptanceLine"/>
      </w:pPr>
      <w:r w:rsidRPr="00B3541B">
        <w:tab/>
      </w:r>
    </w:p>
    <w:p w:rsidR="00142657" w:rsidRDefault="00142657" w:rsidP="00C60EDE">
      <w:pPr>
        <w:pStyle w:val="THSAcceptance"/>
      </w:pPr>
      <w:r w:rsidRPr="00B3541B">
        <w:tab/>
      </w:r>
      <w:r w:rsidR="00C60EDE">
        <w:t>External Reader</w:t>
      </w:r>
    </w:p>
    <w:p w:rsidR="00142657" w:rsidRDefault="00142657" w:rsidP="00F33506">
      <w:pPr>
        <w:pStyle w:val="THSAcceptanceLine"/>
      </w:pPr>
      <w:r w:rsidRPr="00B3541B">
        <w:tab/>
      </w:r>
    </w:p>
    <w:p w:rsidR="00231CAF" w:rsidRDefault="00142657" w:rsidP="00E223C8">
      <w:pPr>
        <w:pStyle w:val="THSAcceptance"/>
        <w:sectPr w:rsidR="00231CAF" w:rsidSect="006043EA">
          <w:footerReference w:type="default" r:id="rId8"/>
          <w:pgSz w:w="12242" w:h="15842" w:code="1"/>
          <w:pgMar w:top="2880" w:right="1440" w:bottom="1440" w:left="1800" w:header="1440" w:footer="1440" w:gutter="0"/>
          <w:pgNumType w:fmt="lowerRoman"/>
          <w:cols w:space="720"/>
          <w:docGrid w:linePitch="360"/>
        </w:sectPr>
      </w:pPr>
      <w:r>
        <w:tab/>
        <w:t>Program Director</w:t>
      </w:r>
    </w:p>
    <w:p w:rsidR="00231CAF" w:rsidRDefault="00231CAF" w:rsidP="00307077">
      <w:pPr>
        <w:pStyle w:val="THSHeadernon-TOC"/>
      </w:pPr>
      <w:bookmarkStart w:id="1" w:name="_Toc232574260"/>
      <w:r w:rsidRPr="007F0535">
        <w:lastRenderedPageBreak/>
        <w:t>ABSTRACT</w:t>
      </w:r>
      <w:bookmarkEnd w:id="1"/>
    </w:p>
    <w:p w:rsidR="00D367BF" w:rsidRPr="00AF6367" w:rsidRDefault="00D367BF" w:rsidP="00473C76">
      <w:pPr>
        <w:pStyle w:val="BodyText"/>
      </w:pPr>
    </w:p>
    <w:p w:rsidR="0038707E" w:rsidRPr="00AF6367" w:rsidRDefault="0038707E" w:rsidP="00AF6367">
      <w:pPr>
        <w:pStyle w:val="BodyText"/>
        <w:sectPr w:rsidR="0038707E" w:rsidRPr="00AF6367" w:rsidSect="00B550A4">
          <w:headerReference w:type="first" r:id="rId9"/>
          <w:footerReference w:type="first" r:id="rId10"/>
          <w:footnotePr>
            <w:pos w:val="beneathText"/>
          </w:footnotePr>
          <w:pgSz w:w="12242" w:h="15842" w:code="1"/>
          <w:pgMar w:top="1440" w:right="1440" w:bottom="1440" w:left="1800" w:header="1440" w:footer="1440" w:gutter="0"/>
          <w:pgNumType w:fmt="lowerRoman"/>
          <w:cols w:space="720"/>
          <w:titlePg/>
          <w:docGrid w:linePitch="360"/>
        </w:sectPr>
      </w:pPr>
    </w:p>
    <w:p w:rsidR="003C5863" w:rsidRPr="002518C9" w:rsidRDefault="0005205E" w:rsidP="003C5863">
      <w:pPr>
        <w:pStyle w:val="THSDedication"/>
        <w:sectPr w:rsidR="003C5863" w:rsidRPr="002518C9" w:rsidSect="00195654">
          <w:headerReference w:type="first" r:id="rId11"/>
          <w:footerReference w:type="first" r:id="rId12"/>
          <w:footnotePr>
            <w:pos w:val="beneathText"/>
          </w:footnotePr>
          <w:pgSz w:w="12242" w:h="15842" w:code="1"/>
          <w:pgMar w:top="4320" w:right="1440" w:bottom="1440" w:left="1800" w:header="1440" w:footer="1440" w:gutter="0"/>
          <w:pgNumType w:fmt="lowerRoman"/>
          <w:cols w:space="720"/>
          <w:titlePg/>
          <w:docGrid w:linePitch="360"/>
        </w:sectPr>
      </w:pPr>
      <w:r>
        <w:lastRenderedPageBreak/>
        <w:t>Dedication</w:t>
      </w:r>
    </w:p>
    <w:p w:rsidR="0038707E" w:rsidRDefault="002F5F45" w:rsidP="005B5B7F">
      <w:pPr>
        <w:pStyle w:val="THSHeadernon-TOC"/>
      </w:pPr>
      <w:bookmarkStart w:id="2" w:name="_Toc232574261"/>
      <w:r>
        <w:lastRenderedPageBreak/>
        <w:t>CONTENTS</w:t>
      </w:r>
      <w:bookmarkEnd w:id="2"/>
    </w:p>
    <w:p w:rsidR="00283122" w:rsidRDefault="009548B8">
      <w:pPr>
        <w:pStyle w:val="TOC1"/>
        <w:rPr>
          <w:rFonts w:ascii="Calibri" w:hAnsi="Calibri" w:cs="Arial"/>
          <w:sz w:val="22"/>
          <w:szCs w:val="22"/>
          <w:lang w:bidi="he-IL"/>
        </w:rPr>
      </w:pPr>
      <w:r w:rsidRPr="00AF6367">
        <w:fldChar w:fldCharType="begin"/>
      </w:r>
      <w:r w:rsidR="00AF4873" w:rsidRPr="00AF6367">
        <w:instrText xml:space="preserve"> TOC \h \z \t "Heading 1,2,Heading 2,3,Heading 3,4,Heading 4,5,Heading 5,6,Header,1" </w:instrText>
      </w:r>
      <w:r w:rsidRPr="00AF6367">
        <w:fldChar w:fldCharType="separate"/>
      </w:r>
      <w:hyperlink w:anchor="_Toc233004002" w:history="1">
        <w:r w:rsidR="00283122" w:rsidRPr="00683ADF">
          <w:rPr>
            <w:rStyle w:val="Hyperlink"/>
          </w:rPr>
          <w:t>LIST OF ILLUSTRATIONS</w:t>
        </w:r>
        <w:r w:rsidR="00283122">
          <w:rPr>
            <w:webHidden/>
          </w:rPr>
          <w:tab/>
        </w:r>
        <w:r w:rsidR="00B550A4">
          <w:rPr>
            <w:webHidden/>
          </w:rPr>
          <w:tab/>
        </w:r>
        <w:r>
          <w:rPr>
            <w:webHidden/>
          </w:rPr>
          <w:fldChar w:fldCharType="begin"/>
        </w:r>
        <w:r w:rsidR="00283122">
          <w:rPr>
            <w:webHidden/>
          </w:rPr>
          <w:instrText xml:space="preserve"> PAGEREF _Toc233004002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6438">
          <w:rPr>
            <w:webHidden/>
          </w:rPr>
          <w:t>vii</w:t>
        </w:r>
        <w:r>
          <w:rPr>
            <w:webHidden/>
          </w:rPr>
          <w:fldChar w:fldCharType="end"/>
        </w:r>
      </w:hyperlink>
    </w:p>
    <w:p w:rsidR="00283122" w:rsidRDefault="009548B8">
      <w:pPr>
        <w:pStyle w:val="TOC1"/>
        <w:rPr>
          <w:rFonts w:ascii="Calibri" w:hAnsi="Calibri" w:cs="Arial"/>
          <w:sz w:val="22"/>
          <w:szCs w:val="22"/>
          <w:lang w:bidi="he-IL"/>
        </w:rPr>
      </w:pPr>
      <w:hyperlink w:anchor="_Toc233004003" w:history="1">
        <w:r w:rsidR="00283122" w:rsidRPr="00683ADF">
          <w:rPr>
            <w:rStyle w:val="Hyperlink"/>
          </w:rPr>
          <w:t>LIST OF TABLES</w:t>
        </w:r>
        <w:r w:rsidR="00283122">
          <w:rPr>
            <w:webHidden/>
          </w:rPr>
          <w:tab/>
        </w:r>
        <w:r w:rsidR="00B550A4">
          <w:rPr>
            <w:webHidden/>
          </w:rPr>
          <w:tab/>
        </w:r>
        <w:r>
          <w:rPr>
            <w:webHidden/>
          </w:rPr>
          <w:fldChar w:fldCharType="begin"/>
        </w:r>
        <w:r w:rsidR="00283122">
          <w:rPr>
            <w:webHidden/>
          </w:rPr>
          <w:instrText xml:space="preserve"> PAGEREF _Toc233004003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6438">
          <w:rPr>
            <w:webHidden/>
          </w:rPr>
          <w:t>viii</w:t>
        </w:r>
        <w:r>
          <w:rPr>
            <w:webHidden/>
          </w:rPr>
          <w:fldChar w:fldCharType="end"/>
        </w:r>
      </w:hyperlink>
    </w:p>
    <w:p w:rsidR="00283122" w:rsidRDefault="009548B8">
      <w:pPr>
        <w:pStyle w:val="TOC1"/>
        <w:rPr>
          <w:rFonts w:ascii="Calibri" w:hAnsi="Calibri" w:cs="Arial"/>
          <w:sz w:val="22"/>
          <w:szCs w:val="22"/>
          <w:lang w:bidi="he-IL"/>
        </w:rPr>
      </w:pPr>
      <w:hyperlink w:anchor="_Toc233004004" w:history="1">
        <w:r w:rsidR="00283122" w:rsidRPr="00683ADF">
          <w:rPr>
            <w:rStyle w:val="Hyperlink"/>
          </w:rPr>
          <w:t>ACKNOWLEDGMENTS</w:t>
        </w:r>
        <w:r w:rsidR="00283122">
          <w:rPr>
            <w:webHidden/>
          </w:rPr>
          <w:tab/>
        </w:r>
        <w:r w:rsidR="00B550A4">
          <w:rPr>
            <w:webHidden/>
          </w:rPr>
          <w:tab/>
        </w:r>
        <w:r>
          <w:rPr>
            <w:webHidden/>
          </w:rPr>
          <w:fldChar w:fldCharType="begin"/>
        </w:r>
        <w:r w:rsidR="00283122">
          <w:rPr>
            <w:webHidden/>
          </w:rPr>
          <w:instrText xml:space="preserve"> PAGEREF _Toc233004004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6438">
          <w:rPr>
            <w:webHidden/>
          </w:rPr>
          <w:t>ix</w:t>
        </w:r>
        <w:r>
          <w:rPr>
            <w:webHidden/>
          </w:rPr>
          <w:fldChar w:fldCharType="end"/>
        </w:r>
      </w:hyperlink>
    </w:p>
    <w:p w:rsidR="00283122" w:rsidRDefault="009548B8">
      <w:pPr>
        <w:pStyle w:val="TOC1"/>
        <w:rPr>
          <w:rFonts w:ascii="Calibri" w:hAnsi="Calibri" w:cs="Arial"/>
          <w:sz w:val="22"/>
          <w:szCs w:val="22"/>
          <w:lang w:bidi="he-IL"/>
        </w:rPr>
      </w:pPr>
      <w:hyperlink w:anchor="_Toc233004005" w:history="1">
        <w:r w:rsidR="00283122" w:rsidRPr="00683ADF">
          <w:rPr>
            <w:rStyle w:val="Hyperlink"/>
          </w:rPr>
          <w:t>ABBREVIATIONS</w:t>
        </w:r>
        <w:r w:rsidR="00283122">
          <w:rPr>
            <w:webHidden/>
          </w:rPr>
          <w:tab/>
        </w:r>
        <w:r w:rsidR="00B550A4">
          <w:rPr>
            <w:webHidden/>
          </w:rPr>
          <w:tab/>
        </w:r>
        <w:r>
          <w:rPr>
            <w:webHidden/>
          </w:rPr>
          <w:fldChar w:fldCharType="begin"/>
        </w:r>
        <w:r w:rsidR="00283122">
          <w:rPr>
            <w:webHidden/>
          </w:rPr>
          <w:instrText xml:space="preserve"> PAGEREF _Toc233004005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6438">
          <w:rPr>
            <w:webHidden/>
          </w:rPr>
          <w:t>x</w:t>
        </w:r>
        <w:r>
          <w:rPr>
            <w:webHidden/>
          </w:rPr>
          <w:fldChar w:fldCharType="end"/>
        </w:r>
      </w:hyperlink>
    </w:p>
    <w:p w:rsidR="00283122" w:rsidRDefault="009548B8">
      <w:pPr>
        <w:pStyle w:val="TOC1"/>
        <w:rPr>
          <w:rFonts w:ascii="Calibri" w:hAnsi="Calibri" w:cs="Arial"/>
          <w:sz w:val="22"/>
          <w:szCs w:val="22"/>
          <w:lang w:bidi="he-IL"/>
        </w:rPr>
      </w:pPr>
      <w:hyperlink w:anchor="_Toc233004006" w:history="1">
        <w:r w:rsidR="00283122" w:rsidRPr="00683ADF">
          <w:rPr>
            <w:rStyle w:val="Hyperlink"/>
          </w:rPr>
          <w:t>BIBLIOGRAPHY</w:t>
        </w:r>
        <w:r w:rsidR="00283122">
          <w:rPr>
            <w:webHidden/>
          </w:rPr>
          <w:tab/>
        </w:r>
        <w:r w:rsidR="00B550A4">
          <w:rPr>
            <w:webHidden/>
          </w:rPr>
          <w:tab/>
        </w:r>
        <w:r>
          <w:rPr>
            <w:webHidden/>
          </w:rPr>
          <w:fldChar w:fldCharType="begin"/>
        </w:r>
        <w:r w:rsidR="00283122">
          <w:rPr>
            <w:webHidden/>
          </w:rPr>
          <w:instrText xml:space="preserve"> PAGEREF _Toc233004006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6438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EC1AEB" w:rsidRDefault="009548B8" w:rsidP="00E87EFA">
      <w:pPr>
        <w:pStyle w:val="BodyText"/>
        <w:sectPr w:rsidR="00EC1AEB" w:rsidSect="00E514B3">
          <w:headerReference w:type="first" r:id="rId13"/>
          <w:footerReference w:type="first" r:id="rId14"/>
          <w:footnotePr>
            <w:pos w:val="beneathText"/>
          </w:footnotePr>
          <w:pgSz w:w="12242" w:h="15842" w:code="1"/>
          <w:pgMar w:top="1440" w:right="1440" w:bottom="1440" w:left="1800" w:header="1152" w:footer="1440" w:gutter="0"/>
          <w:pgNumType w:fmt="lowerRoman"/>
          <w:cols w:space="720"/>
          <w:titlePg/>
          <w:docGrid w:linePitch="360"/>
        </w:sectPr>
      </w:pPr>
      <w:r w:rsidRPr="00AF6367">
        <w:fldChar w:fldCharType="end"/>
      </w:r>
    </w:p>
    <w:p w:rsidR="000D3F9D" w:rsidRPr="009D1CF5" w:rsidRDefault="004B394B" w:rsidP="00E514B3">
      <w:pPr>
        <w:pStyle w:val="Header"/>
      </w:pPr>
      <w:bookmarkStart w:id="3" w:name="_Toc231806359"/>
      <w:bookmarkStart w:id="4" w:name="_Toc232574262"/>
      <w:bookmarkStart w:id="5" w:name="_Toc233004002"/>
      <w:r>
        <w:lastRenderedPageBreak/>
        <w:t>LIST OF ILLUSTRATIONS</w:t>
      </w:r>
      <w:bookmarkEnd w:id="3"/>
      <w:bookmarkEnd w:id="4"/>
      <w:bookmarkEnd w:id="5"/>
    </w:p>
    <w:p w:rsidR="000D3F9D" w:rsidRDefault="00C5203F" w:rsidP="009D1CF5">
      <w:pPr>
        <w:pStyle w:val="THSTOCHeading"/>
      </w:pPr>
      <w:r>
        <w:t>Figure</w:t>
      </w:r>
      <w:r>
        <w:tab/>
      </w:r>
      <w:r>
        <w:tab/>
      </w:r>
      <w:r w:rsidR="000D3F9D" w:rsidRPr="006745C2">
        <w:tab/>
      </w:r>
      <w:r w:rsidR="00195654" w:rsidRPr="006745C2">
        <w:tab/>
      </w:r>
      <w:r w:rsidR="000D3F9D" w:rsidRPr="006745C2">
        <w:t>Page</w:t>
      </w:r>
    </w:p>
    <w:bookmarkStart w:id="6" w:name="_Toc216759703"/>
    <w:bookmarkStart w:id="7" w:name="_Toc227571812"/>
    <w:bookmarkStart w:id="8" w:name="_Toc227572016"/>
    <w:bookmarkStart w:id="9" w:name="_Toc227572151"/>
    <w:bookmarkStart w:id="10" w:name="_Toc231708362"/>
    <w:p w:rsidR="007279B3" w:rsidRPr="00AF6367" w:rsidRDefault="009548B8" w:rsidP="00F21743">
      <w:pPr>
        <w:pStyle w:val="TableofFigures"/>
      </w:pPr>
      <w:r>
        <w:fldChar w:fldCharType="begin"/>
      </w:r>
      <w:r w:rsidR="009B4049">
        <w:instrText xml:space="preserve"> TOC \h \z \a "Figure" </w:instrText>
      </w:r>
      <w:r>
        <w:fldChar w:fldCharType="separate"/>
      </w:r>
      <w:r w:rsidR="00F21743">
        <w:rPr>
          <w:b/>
          <w:bCs/>
        </w:rPr>
        <w:t>No table of figures entries found.</w:t>
      </w:r>
      <w:r>
        <w:fldChar w:fldCharType="end"/>
      </w:r>
    </w:p>
    <w:p w:rsidR="00011248" w:rsidRDefault="00011248" w:rsidP="000B044E">
      <w:pPr>
        <w:pStyle w:val="BodyText"/>
        <w:sectPr w:rsidR="00011248" w:rsidSect="004A1B68">
          <w:footnotePr>
            <w:pos w:val="beneathText"/>
          </w:footnotePr>
          <w:pgSz w:w="12242" w:h="15842" w:code="1"/>
          <w:pgMar w:top="1440" w:right="1440" w:bottom="1440" w:left="1800" w:header="1440" w:footer="1440" w:gutter="0"/>
          <w:pgNumType w:fmt="lowerRoman"/>
          <w:cols w:space="720"/>
          <w:titlePg/>
          <w:docGrid w:linePitch="360"/>
        </w:sectPr>
      </w:pPr>
    </w:p>
    <w:p w:rsidR="00011248" w:rsidRDefault="00210288" w:rsidP="00E514B3">
      <w:pPr>
        <w:pStyle w:val="Header"/>
      </w:pPr>
      <w:bookmarkStart w:id="11" w:name="_Toc233004003"/>
      <w:r>
        <w:lastRenderedPageBreak/>
        <w:t>LIST OF TABLES</w:t>
      </w:r>
      <w:bookmarkEnd w:id="11"/>
    </w:p>
    <w:p w:rsidR="00011248" w:rsidRDefault="00011248" w:rsidP="00011248">
      <w:pPr>
        <w:pStyle w:val="THSTOCHeading"/>
      </w:pPr>
      <w:r>
        <w:t>Table</w:t>
      </w:r>
      <w:r>
        <w:tab/>
      </w:r>
      <w:r>
        <w:tab/>
      </w:r>
      <w:r w:rsidRPr="006745C2">
        <w:tab/>
      </w:r>
      <w:r>
        <w:tab/>
      </w:r>
      <w:r w:rsidRPr="006745C2">
        <w:tab/>
        <w:t>Page</w:t>
      </w:r>
    </w:p>
    <w:p w:rsidR="004934D5" w:rsidRPr="00F21743" w:rsidRDefault="009548B8" w:rsidP="00F21743">
      <w:pPr>
        <w:pStyle w:val="TableofFigures"/>
        <w:rPr>
          <w:rFonts w:ascii="Calibri" w:hAnsi="Calibri" w:cs="Arial"/>
          <w:sz w:val="22"/>
          <w:szCs w:val="22"/>
          <w:lang w:eastAsia="en-US" w:bidi="he-IL"/>
        </w:rPr>
      </w:pPr>
      <w:fldSimple w:instr=" TOC \h \z \a &quot;Table&quot; ">
        <w:r w:rsidR="00F21743">
          <w:rPr>
            <w:b/>
            <w:bCs/>
          </w:rPr>
          <w:t>No table of figures entries found.</w:t>
        </w:r>
      </w:fldSimple>
    </w:p>
    <w:p w:rsidR="00011248" w:rsidRPr="00393BE7" w:rsidRDefault="00011248" w:rsidP="00393BE7">
      <w:pPr>
        <w:pStyle w:val="BodyText"/>
        <w:sectPr w:rsidR="00011248" w:rsidRPr="00393BE7" w:rsidSect="004A1B68">
          <w:footnotePr>
            <w:pos w:val="beneathText"/>
          </w:footnotePr>
          <w:pgSz w:w="12242" w:h="15842" w:code="1"/>
          <w:pgMar w:top="1440" w:right="1440" w:bottom="1440" w:left="1800" w:header="1440" w:footer="1440" w:gutter="0"/>
          <w:pgNumType w:fmt="lowerRoman"/>
          <w:cols w:space="720"/>
          <w:titlePg/>
          <w:docGrid w:linePitch="360"/>
        </w:sectPr>
      </w:pPr>
    </w:p>
    <w:p w:rsidR="00C118BD" w:rsidRDefault="002F5F45" w:rsidP="00E514B3">
      <w:pPr>
        <w:pStyle w:val="Header"/>
      </w:pPr>
      <w:bookmarkStart w:id="12" w:name="_Toc231806360"/>
      <w:bookmarkStart w:id="13" w:name="_Toc232574263"/>
      <w:bookmarkStart w:id="14" w:name="_Toc233004004"/>
      <w:r>
        <w:lastRenderedPageBreak/>
        <w:t>ACKNOWLEDGMENTS</w:t>
      </w:r>
      <w:bookmarkEnd w:id="6"/>
      <w:bookmarkEnd w:id="7"/>
      <w:bookmarkEnd w:id="8"/>
      <w:bookmarkEnd w:id="9"/>
      <w:bookmarkEnd w:id="10"/>
      <w:bookmarkEnd w:id="12"/>
      <w:bookmarkEnd w:id="13"/>
      <w:bookmarkEnd w:id="14"/>
    </w:p>
    <w:p w:rsidR="004C0BA3" w:rsidRPr="00AF6367" w:rsidRDefault="004C0BA3" w:rsidP="00AF6367">
      <w:pPr>
        <w:pStyle w:val="BodyText"/>
      </w:pPr>
    </w:p>
    <w:p w:rsidR="00016137" w:rsidRDefault="00016137" w:rsidP="00E514B3">
      <w:pPr>
        <w:pStyle w:val="Header"/>
        <w:sectPr w:rsidR="00016137" w:rsidSect="002D49A5">
          <w:footnotePr>
            <w:pos w:val="beneathText"/>
          </w:footnotePr>
          <w:pgSz w:w="12242" w:h="15842" w:code="1"/>
          <w:pgMar w:top="1440" w:right="1440" w:bottom="1440" w:left="1800" w:header="1440" w:footer="1440" w:gutter="0"/>
          <w:pgNumType w:fmt="lowerRoman"/>
          <w:cols w:space="720"/>
          <w:titlePg/>
          <w:docGrid w:linePitch="360"/>
        </w:sectPr>
      </w:pPr>
      <w:bookmarkStart w:id="15" w:name="_Toc231806361"/>
      <w:bookmarkStart w:id="16" w:name="_Toc233004005"/>
    </w:p>
    <w:p w:rsidR="00374546" w:rsidRDefault="004B394B" w:rsidP="00E514B3">
      <w:pPr>
        <w:pStyle w:val="Header"/>
      </w:pPr>
      <w:r w:rsidRPr="00E514B3">
        <w:lastRenderedPageBreak/>
        <w:t>ABBREVIATIONS</w:t>
      </w:r>
      <w:bookmarkEnd w:id="15"/>
      <w:bookmarkEnd w:id="16"/>
    </w:p>
    <w:p w:rsidR="00374546" w:rsidRPr="00F22E33" w:rsidRDefault="00374546" w:rsidP="006002E3">
      <w:pPr>
        <w:pStyle w:val="THSAbbreviation"/>
      </w:pPr>
      <w:r>
        <w:t>AD</w:t>
      </w:r>
      <w:r>
        <w:tab/>
      </w:r>
    </w:p>
    <w:p w:rsidR="00374546" w:rsidRPr="006002E3" w:rsidRDefault="00374546" w:rsidP="006002E3">
      <w:pPr>
        <w:pStyle w:val="THSAbbreviation"/>
        <w:rPr>
          <w:i/>
          <w:iCs/>
        </w:rPr>
      </w:pPr>
      <w:r w:rsidRPr="006002E3">
        <w:rPr>
          <w:i/>
          <w:iCs/>
        </w:rPr>
        <w:t>TrinJ</w:t>
      </w:r>
      <w:r w:rsidRPr="006002E3">
        <w:rPr>
          <w:i/>
          <w:iCs/>
        </w:rPr>
        <w:tab/>
        <w:t>Trinity Journal</w:t>
      </w:r>
    </w:p>
    <w:p w:rsidR="000343DB" w:rsidRPr="000B044E" w:rsidRDefault="000343DB" w:rsidP="00374546">
      <w:pPr>
        <w:pStyle w:val="THSAbbreviation"/>
      </w:pPr>
    </w:p>
    <w:p w:rsidR="00C118BD" w:rsidRPr="00AF6367" w:rsidRDefault="00C118BD" w:rsidP="00AF6367">
      <w:pPr>
        <w:pStyle w:val="BodyText"/>
        <w:sectPr w:rsidR="00C118BD" w:rsidRPr="00AF6367" w:rsidSect="00F37433">
          <w:footnotePr>
            <w:pos w:val="beneathText"/>
          </w:footnotePr>
          <w:pgSz w:w="12242" w:h="15842" w:code="1"/>
          <w:pgMar w:top="1440" w:right="1440" w:bottom="1440" w:left="1800" w:header="1440" w:footer="1440" w:gutter="0"/>
          <w:pgNumType w:fmt="lowerRoman"/>
          <w:cols w:space="720"/>
          <w:titlePg/>
          <w:docGrid w:linePitch="360"/>
        </w:sectPr>
      </w:pPr>
    </w:p>
    <w:p w:rsidR="002122A2" w:rsidRDefault="007C588B" w:rsidP="00E514B3">
      <w:pPr>
        <w:pStyle w:val="Chapter"/>
      </w:pPr>
      <w:r w:rsidRPr="00E514B3">
        <w:lastRenderedPageBreak/>
        <w:t>C</w:t>
      </w:r>
      <w:r w:rsidR="00135694" w:rsidRPr="00E514B3">
        <w:t>hapter</w:t>
      </w:r>
      <w:r w:rsidR="00E87EFA">
        <w:t xml:space="preserve"> </w:t>
      </w:r>
      <w:r w:rsidR="00C60EDE">
        <w:t>1</w:t>
      </w:r>
    </w:p>
    <w:p w:rsidR="002D49A5" w:rsidRPr="002D49A5" w:rsidRDefault="002D49A5" w:rsidP="002D49A5">
      <w:pPr>
        <w:pStyle w:val="Heading1"/>
        <w:rPr>
          <w:lang w:bidi="ar-SA"/>
        </w:rPr>
      </w:pPr>
    </w:p>
    <w:p w:rsidR="00EF54CC" w:rsidRDefault="00EF54CC" w:rsidP="006012F3">
      <w:pPr>
        <w:pStyle w:val="BodyText"/>
      </w:pPr>
    </w:p>
    <w:p w:rsidR="00EF54CC" w:rsidRDefault="00EF54CC" w:rsidP="006012F3">
      <w:pPr>
        <w:pStyle w:val="BodyText"/>
        <w:sectPr w:rsidR="00EF54CC" w:rsidSect="00E514B3">
          <w:headerReference w:type="default" r:id="rId15"/>
          <w:footerReference w:type="default" r:id="rId16"/>
          <w:footnotePr>
            <w:pos w:val="beneathText"/>
            <w:numRestart w:val="eachSect"/>
          </w:footnotePr>
          <w:pgSz w:w="12242" w:h="15842" w:code="1"/>
          <w:pgMar w:top="1440" w:right="1440" w:bottom="1440" w:left="1800" w:header="1440" w:footer="1440" w:gutter="0"/>
          <w:pgNumType w:start="1"/>
          <w:cols w:space="720"/>
          <w:titlePg/>
          <w:docGrid w:linePitch="360"/>
        </w:sectPr>
      </w:pPr>
    </w:p>
    <w:p w:rsidR="00EF54CC" w:rsidRDefault="00EF54CC" w:rsidP="00E514B3">
      <w:pPr>
        <w:pStyle w:val="Chapter"/>
      </w:pPr>
      <w:r>
        <w:lastRenderedPageBreak/>
        <w:t>Chapter 2</w:t>
      </w:r>
    </w:p>
    <w:p w:rsidR="00EF54CC" w:rsidRDefault="00EF54CC" w:rsidP="00EF54CC">
      <w:pPr>
        <w:pStyle w:val="Heading1"/>
        <w:rPr>
          <w:lang w:bidi="ar-SA"/>
        </w:rPr>
      </w:pPr>
    </w:p>
    <w:p w:rsidR="00C65255" w:rsidRDefault="00C65255" w:rsidP="00AF6367">
      <w:pPr>
        <w:pStyle w:val="BodyText"/>
      </w:pPr>
    </w:p>
    <w:p w:rsidR="00C65255" w:rsidRPr="00AF6367" w:rsidRDefault="00C65255" w:rsidP="00AF6367">
      <w:pPr>
        <w:pStyle w:val="BodyText"/>
        <w:sectPr w:rsidR="00C65255" w:rsidRPr="00AF6367" w:rsidSect="00E514B3">
          <w:footnotePr>
            <w:pos w:val="beneathText"/>
            <w:numRestart w:val="eachSect"/>
          </w:footnotePr>
          <w:pgSz w:w="12242" w:h="15842" w:code="1"/>
          <w:pgMar w:top="1440" w:right="1440" w:bottom="1440" w:left="1800" w:header="1440" w:footer="1440" w:gutter="0"/>
          <w:cols w:space="720"/>
          <w:titlePg/>
          <w:docGrid w:linePitch="360"/>
        </w:sectPr>
      </w:pPr>
    </w:p>
    <w:p w:rsidR="008A7C51" w:rsidRDefault="00023209" w:rsidP="00E514B3">
      <w:pPr>
        <w:pStyle w:val="Header"/>
      </w:pPr>
      <w:bookmarkStart w:id="17" w:name="_Toc216759706"/>
      <w:bookmarkStart w:id="18" w:name="_Toc227571816"/>
      <w:bookmarkStart w:id="19" w:name="_Toc227572020"/>
      <w:bookmarkStart w:id="20" w:name="_Toc227572155"/>
      <w:bookmarkStart w:id="21" w:name="_Toc231708367"/>
      <w:bookmarkStart w:id="22" w:name="_Toc231806367"/>
      <w:bookmarkStart w:id="23" w:name="_Toc232574267"/>
      <w:bookmarkStart w:id="24" w:name="_Toc233004006"/>
      <w:r>
        <w:lastRenderedPageBreak/>
        <w:t>BIBLIOGRAPHY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D35302" w:rsidRPr="00F815C1" w:rsidRDefault="00D35302" w:rsidP="00F815C1">
      <w:pPr>
        <w:pStyle w:val="Bibliography"/>
      </w:pPr>
    </w:p>
    <w:sectPr w:rsidR="00D35302" w:rsidRPr="00F815C1" w:rsidSect="00F37433">
      <w:headerReference w:type="default" r:id="rId17"/>
      <w:footerReference w:type="default" r:id="rId18"/>
      <w:footnotePr>
        <w:pos w:val="beneathText"/>
      </w:footnotePr>
      <w:pgSz w:w="12242" w:h="15842" w:code="1"/>
      <w:pgMar w:top="1440" w:right="1440" w:bottom="1440" w:left="1800" w:header="1440" w:footer="144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12C" w:rsidRDefault="006E212C" w:rsidP="00A32377">
      <w:r>
        <w:separator/>
      </w:r>
    </w:p>
  </w:endnote>
  <w:endnote w:type="continuationSeparator" w:id="0">
    <w:p w:rsidR="006E212C" w:rsidRDefault="006E212C" w:rsidP="00A323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F77320F-0F3E-4074-AE0F-2740631A4F46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4F215243-867E-4887-BF72-4C3B6505D1D7}"/>
    <w:embedBold r:id="rId3" w:fontKey="{1958692E-EDEA-4E60-81A4-C936AA8539D1}"/>
    <w:embedItalic r:id="rId4" w:fontKey="{E1FE10C1-8E7E-4D58-BA93-824E68009D37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5" w:fontKey="{38914ED3-E87A-4FBB-B759-F4220CD93EF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8A584A8-AB03-4E3D-B5A8-E8441D56EDE9}"/>
  </w:font>
  <w:font w:name="SBL Hebrew">
    <w:panose1 w:val="02000000000000000000"/>
    <w:charset w:val="00"/>
    <w:family w:val="auto"/>
    <w:pitch w:val="variable"/>
    <w:sig w:usb0="8000086F" w:usb1="4000204A" w:usb2="00000000" w:usb3="00000000" w:csb0="00000021" w:csb1="00000000"/>
    <w:embedRegular r:id="rId7" w:fontKey="{ABC945D4-160A-41C0-A1D5-2A014EB1D8FA}"/>
    <w:embedBold r:id="rId8" w:fontKey="{DC9481F5-3745-4D63-BB2B-CEB957755E81}"/>
    <w:embedItalic r:id="rId9" w:fontKey="{7446A0EE-B634-4743-B0BF-3C2DB2E71AE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0" w:fontKey="{EA0E6ABB-2CAE-49E3-8194-49CDB5167C35}"/>
  </w:font>
  <w:font w:name="Cardo">
    <w:panose1 w:val="02020600000000000000"/>
    <w:charset w:val="00"/>
    <w:family w:val="roman"/>
    <w:pitch w:val="variable"/>
    <w:sig w:usb0="E40008FF" w:usb1="5201E0FB" w:usb2="00008000" w:usb3="00000000" w:csb0="000000BB" w:csb1="00000000"/>
    <w:embedRegular r:id="rId11" w:fontKey="{CB0DC2B4-71F3-4231-8C54-E55FBDEF6109}"/>
  </w:font>
  <w:font w:name="Gentium">
    <w:panose1 w:val="02000503060000020004"/>
    <w:charset w:val="00"/>
    <w:family w:val="auto"/>
    <w:pitch w:val="variable"/>
    <w:sig w:usb0="E00000FF" w:usb1="00000003" w:usb2="00000000" w:usb3="00000000" w:csb0="0000001B" w:csb1="00000000"/>
    <w:embedRegular r:id="rId12" w:fontKey="{44D5BED4-B5AA-406D-9396-7B0212D9289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3" w:fontKey="{35A322A9-32E7-4ED3-847D-4DAF8A4FC9FB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4" w:fontKey="{52754486-E189-43FF-B19F-F0EC010FCFE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5" w:fontKey="{53C73B10-5C29-469C-BA78-01516575383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302" w:rsidRPr="00835E5A" w:rsidRDefault="00D35302" w:rsidP="009C0038">
    <w:pPr>
      <w:pStyle w:val="Footer"/>
    </w:pPr>
  </w:p>
  <w:p w:rsidR="00D35302" w:rsidRPr="00835E5A" w:rsidRDefault="009548B8" w:rsidP="009C0038">
    <w:pPr>
      <w:pStyle w:val="Footer"/>
    </w:pPr>
    <w:fldSimple w:instr=" PAGE   \* MERGEFORMAT ">
      <w:r w:rsidR="00160866">
        <w:rPr>
          <w:noProof/>
        </w:rPr>
        <w:t>iii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302" w:rsidRPr="00835E5A" w:rsidRDefault="00D35302" w:rsidP="009C0038">
    <w:pPr>
      <w:pStyle w:val="Footer"/>
    </w:pPr>
  </w:p>
  <w:p w:rsidR="00D35302" w:rsidRPr="00835E5A" w:rsidRDefault="009548B8" w:rsidP="009C0038">
    <w:pPr>
      <w:pStyle w:val="Footer"/>
    </w:pPr>
    <w:fldSimple w:instr=" PAGE   \* MERGEFORMAT ">
      <w:r w:rsidR="00160866">
        <w:rPr>
          <w:noProof/>
        </w:rPr>
        <w:t>iv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302" w:rsidRPr="00835E5A" w:rsidRDefault="00D35302" w:rsidP="009C0038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302" w:rsidRPr="009C0038" w:rsidRDefault="00D35302" w:rsidP="009C0038">
    <w:pPr>
      <w:pStyle w:val="Footer"/>
    </w:pPr>
  </w:p>
  <w:p w:rsidR="00D35302" w:rsidRDefault="009548B8" w:rsidP="009C0038">
    <w:pPr>
      <w:pStyle w:val="Footer"/>
    </w:pPr>
    <w:fldSimple w:instr=" PAGE   \* MERGEFORMAT ">
      <w:r w:rsidR="00160866">
        <w:rPr>
          <w:noProof/>
        </w:rPr>
        <w:t>2</w:t>
      </w:r>
    </w:fldSimple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302" w:rsidRPr="00142657" w:rsidRDefault="00D35302" w:rsidP="009C0038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302" w:rsidRDefault="00D35302" w:rsidP="005840FD">
    <w:pPr>
      <w:pStyle w:val="Footer"/>
    </w:pPr>
  </w:p>
  <w:p w:rsidR="00D35302" w:rsidRPr="00142657" w:rsidRDefault="009548B8" w:rsidP="005840FD">
    <w:pPr>
      <w:pStyle w:val="Footer"/>
    </w:pPr>
    <w:fldSimple w:instr=" PAGE   \* MERGEFORMAT ">
      <w:r w:rsidR="00160866"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12C" w:rsidRDefault="006E212C" w:rsidP="00E00D7A">
      <w:r>
        <w:separator/>
      </w:r>
    </w:p>
  </w:footnote>
  <w:footnote w:type="continuationSeparator" w:id="0">
    <w:p w:rsidR="006E212C" w:rsidRDefault="006E212C" w:rsidP="00E00D7A">
      <w:r>
        <w:separator/>
      </w:r>
    </w:p>
  </w:footnote>
  <w:footnote w:type="continuationNotice" w:id="1">
    <w:p w:rsidR="006E212C" w:rsidRPr="00503478" w:rsidRDefault="006E212C" w:rsidP="009C0038">
      <w:pPr>
        <w:pStyle w:val="Footer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302" w:rsidRPr="00473C76" w:rsidRDefault="00D35302" w:rsidP="00B550A4">
    <w:pPr>
      <w:pStyle w:val="Footer"/>
      <w:spacing w:before="108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302" w:rsidRPr="00835E5A" w:rsidRDefault="00D35302" w:rsidP="009C0038">
    <w:pPr>
      <w:pStyle w:val="Foo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302" w:rsidRPr="00835E5A" w:rsidRDefault="00D35302" w:rsidP="009C0038">
    <w:pPr>
      <w:pStyle w:val="Foo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302" w:rsidRDefault="009548B8" w:rsidP="009C0038">
    <w:pPr>
      <w:pStyle w:val="Footer"/>
    </w:pPr>
    <w:fldSimple w:instr=" PAGE   \* MERGEFORMAT ">
      <w:r w:rsidR="00D35302">
        <w:rPr>
          <w:noProof/>
        </w:rPr>
        <w:t>4</w:t>
      </w:r>
    </w:fldSimple>
  </w:p>
  <w:p w:rsidR="00D35302" w:rsidRDefault="00D35302" w:rsidP="009C0038">
    <w:pPr>
      <w:pStyle w:val="Foot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302" w:rsidRDefault="00D35302" w:rsidP="005840FD">
    <w:pPr>
      <w:pStyle w:val="Foo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4C9B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3163F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CBE3F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FD10F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1903A0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EC487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4D6FDA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5187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1CCB8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1CE2FEA"/>
    <w:multiLevelType w:val="hybridMultilevel"/>
    <w:tmpl w:val="976EC52C"/>
    <w:lvl w:ilvl="0" w:tplc="D6D0A1C8">
      <w:start w:val="1"/>
      <w:numFmt w:val="bullet"/>
      <w:pStyle w:val="List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125F03ED"/>
    <w:multiLevelType w:val="singleLevel"/>
    <w:tmpl w:val="0ADE3582"/>
    <w:name w:val="THS22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SBL Hebrew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2"/>
        <w:sz w:val="24"/>
        <w:szCs w:val="24"/>
        <w:u w:val="none"/>
        <w:vertAlign w:val="baseline"/>
      </w:rPr>
    </w:lvl>
  </w:abstractNum>
  <w:abstractNum w:abstractNumId="11">
    <w:nsid w:val="1A2127E1"/>
    <w:multiLevelType w:val="multilevel"/>
    <w:tmpl w:val="2722D09E"/>
    <w:name w:val="THS222"/>
    <w:numStyleLink w:val="StyleNumberedBefore1Hanging025"/>
  </w:abstractNum>
  <w:abstractNum w:abstractNumId="12">
    <w:nsid w:val="1A6712CB"/>
    <w:multiLevelType w:val="multilevel"/>
    <w:tmpl w:val="2722D09E"/>
    <w:name w:val="THS"/>
    <w:styleLink w:val="StyleNumberedBefore1Hanging025"/>
    <w:lvl w:ilvl="0">
      <w:start w:val="1"/>
      <w:numFmt w:val="decimal"/>
      <w:lvlText w:val="%1."/>
      <w:lvlJc w:val="left"/>
      <w:pPr>
        <w:ind w:left="1440" w:hanging="720"/>
      </w:pPr>
      <w:rPr>
        <w:rFonts w:ascii="Times New Roman" w:hAnsi="Times New Roman" w:cs="Times New Roman" w:hint="default"/>
        <w:spacing w:val="2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088"/>
        </w:tabs>
        <w:ind w:left="216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08"/>
        </w:tabs>
        <w:ind w:left="288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528"/>
        </w:tabs>
        <w:ind w:left="3600" w:hanging="720"/>
      </w:pPr>
      <w:rPr>
        <w:rFonts w:ascii="Times New Roman" w:hAnsi="Times New Roman" w:cs="SBL Hebrew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u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4248"/>
        </w:tabs>
        <w:ind w:left="432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968"/>
        </w:tabs>
        <w:ind w:left="504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88"/>
        </w:tabs>
        <w:ind w:left="576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408"/>
        </w:tabs>
        <w:ind w:left="6480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128"/>
        </w:tabs>
        <w:ind w:left="7200" w:hanging="720"/>
      </w:pPr>
      <w:rPr>
        <w:rFonts w:hint="default"/>
      </w:rPr>
    </w:lvl>
  </w:abstractNum>
  <w:abstractNum w:abstractNumId="13">
    <w:nsid w:val="265A7F83"/>
    <w:multiLevelType w:val="hybridMultilevel"/>
    <w:tmpl w:val="E7509474"/>
    <w:lvl w:ilvl="0" w:tplc="53F09A4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F26ADE"/>
    <w:multiLevelType w:val="hybridMultilevel"/>
    <w:tmpl w:val="6E38FC28"/>
    <w:lvl w:ilvl="0" w:tplc="0B4002A2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cs="SBL Hebrew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307F3B46"/>
    <w:multiLevelType w:val="hybridMultilevel"/>
    <w:tmpl w:val="8160E646"/>
    <w:lvl w:ilvl="0" w:tplc="F2EE4CE0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SBL Hebrew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EC53D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438344B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4007608"/>
    <w:multiLevelType w:val="hybridMultilevel"/>
    <w:tmpl w:val="BBD8D2DE"/>
    <w:lvl w:ilvl="0" w:tplc="28246830">
      <w:start w:val="1"/>
      <w:numFmt w:val="decimal"/>
      <w:pStyle w:val="TOC9"/>
      <w:lvlText w:val="%1."/>
      <w:lvlJc w:val="left"/>
      <w:pPr>
        <w:ind w:left="864" w:hanging="360"/>
      </w:pPr>
      <w:rPr>
        <w:rFonts w:ascii="Times New Roman" w:eastAsia="Times New Roman" w:hAnsi="Times New Roman" w:cs="SBL Hebrew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4A800D9"/>
    <w:multiLevelType w:val="hybridMultilevel"/>
    <w:tmpl w:val="04DA6082"/>
    <w:lvl w:ilvl="0" w:tplc="C1DA5BBC">
      <w:start w:val="1"/>
      <w:numFmt w:val="decimal"/>
      <w:pStyle w:val="TOC2"/>
      <w:lvlText w:val="%1."/>
      <w:lvlJc w:val="right"/>
      <w:pPr>
        <w:ind w:left="720" w:hanging="360"/>
      </w:pPr>
      <w:rPr>
        <w:rFonts w:ascii="Times New Roman" w:hAnsi="Times New Roman" w:cs="SBL Hebrew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CE60C8"/>
    <w:multiLevelType w:val="multilevel"/>
    <w:tmpl w:val="BA0E1FA4"/>
    <w:name w:val="items"/>
    <w:lvl w:ilvl="0">
      <w:start w:val="1"/>
      <w:numFmt w:val="none"/>
      <w:pStyle w:val="ListStart"/>
      <w:lvlText w:val=""/>
      <w:lvlJc w:val="left"/>
      <w:pPr>
        <w:tabs>
          <w:tab w:val="num" w:pos="0"/>
        </w:tabs>
        <w:ind w:left="-283" w:firstLine="283"/>
      </w:pPr>
    </w:lvl>
    <w:lvl w:ilvl="1">
      <w:start w:val="1"/>
      <w:numFmt w:val="decimal"/>
      <w:pStyle w:val="ListNumber"/>
      <w:lvlText w:val="%2."/>
      <w:lvlJc w:val="left"/>
      <w:pPr>
        <w:tabs>
          <w:tab w:val="num" w:pos="283"/>
        </w:tabs>
        <w:ind w:left="283" w:hanging="283"/>
      </w:pPr>
      <w:rPr>
        <w:b w:val="0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567"/>
        </w:tabs>
        <w:ind w:left="567" w:hanging="284"/>
      </w:pPr>
      <w:rPr>
        <w:b w:val="0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850"/>
        </w:tabs>
        <w:ind w:left="850" w:hanging="283"/>
      </w:pPr>
      <w:rPr>
        <w:b w:val="0"/>
      </w:rPr>
    </w:lvl>
    <w:lvl w:ilvl="4">
      <w:start w:val="1"/>
      <w:numFmt w:val="lowerLetter"/>
      <w:lvlText w:val=""/>
      <w:lvlJc w:val="left"/>
      <w:pPr>
        <w:ind w:left="1800" w:hanging="360"/>
      </w:pPr>
    </w:lvl>
    <w:lvl w:ilvl="5">
      <w:start w:val="1"/>
      <w:numFmt w:val="lowerRoman"/>
      <w:lvlText w:val=""/>
      <w:lvlJc w:val="left"/>
      <w:pPr>
        <w:ind w:left="2160" w:hanging="360"/>
      </w:pPr>
    </w:lvl>
    <w:lvl w:ilvl="6">
      <w:start w:val="1"/>
      <w:numFmt w:val="decimal"/>
      <w:lvlText w:val=""/>
      <w:lvlJc w:val="left"/>
      <w:pPr>
        <w:ind w:left="2520" w:hanging="360"/>
      </w:pPr>
    </w:lvl>
    <w:lvl w:ilvl="7">
      <w:start w:val="1"/>
      <w:numFmt w:val="lowerLetter"/>
      <w:lvlText w:val=""/>
      <w:lvlJc w:val="left"/>
      <w:pPr>
        <w:ind w:left="2880" w:hanging="360"/>
      </w:pPr>
    </w:lvl>
    <w:lvl w:ilvl="8">
      <w:start w:val="1"/>
      <w:numFmt w:val="lowerRoman"/>
      <w:lvlText w:val=""/>
      <w:lvlJc w:val="left"/>
      <w:pPr>
        <w:ind w:left="3240" w:hanging="360"/>
      </w:pPr>
    </w:lvl>
  </w:abstractNum>
  <w:abstractNum w:abstractNumId="21">
    <w:nsid w:val="69B04AF3"/>
    <w:multiLevelType w:val="hybridMultilevel"/>
    <w:tmpl w:val="050CDE6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72B971E1"/>
    <w:multiLevelType w:val="multilevel"/>
    <w:tmpl w:val="F41C76CE"/>
    <w:lvl w:ilvl="0">
      <w:start w:val="1"/>
      <w:numFmt w:val="decimal"/>
      <w:pStyle w:val="ListParagraph1"/>
      <w:lvlText w:val="%1."/>
      <w:lvlJc w:val="left"/>
      <w:pPr>
        <w:ind w:left="1440" w:hanging="720"/>
      </w:pPr>
      <w:rPr>
        <w:rFonts w:ascii="Times New Roman" w:hAnsi="Times New Roman" w:cs="SBL Hebrew" w:hint="default"/>
        <w:dstrike w:val="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73CC18DC"/>
    <w:multiLevelType w:val="hybridMultilevel"/>
    <w:tmpl w:val="D94A6D7E"/>
    <w:lvl w:ilvl="0" w:tplc="83E804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SBL Hebrew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9065C9"/>
    <w:multiLevelType w:val="hybridMultilevel"/>
    <w:tmpl w:val="E83AB4F6"/>
    <w:lvl w:ilvl="0" w:tplc="F3302DE6">
      <w:start w:val="1"/>
      <w:numFmt w:val="decimal"/>
      <w:pStyle w:val="TOC8"/>
      <w:lvlText w:val="%1."/>
      <w:lvlJc w:val="right"/>
      <w:pPr>
        <w:ind w:left="720" w:hanging="360"/>
      </w:pPr>
      <w:rPr>
        <w:rFonts w:ascii="Times New Roman" w:hAnsi="Times New Roman" w:cs="SBL Hebrew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7B70B5"/>
    <w:multiLevelType w:val="multilevel"/>
    <w:tmpl w:val="2722D09E"/>
    <w:name w:val="THS22"/>
    <w:numStyleLink w:val="StyleNumberedBefore1Hanging025"/>
  </w:abstractNum>
  <w:num w:numId="1">
    <w:abstractNumId w:val="12"/>
  </w:num>
  <w:num w:numId="2">
    <w:abstractNumId w:val="22"/>
  </w:num>
  <w:num w:numId="3">
    <w:abstractNumId w:val="9"/>
  </w:num>
  <w:num w:numId="4">
    <w:abstractNumId w:val="13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7"/>
  </w:num>
  <w:num w:numId="14">
    <w:abstractNumId w:val="19"/>
  </w:num>
  <w:num w:numId="15">
    <w:abstractNumId w:val="16"/>
  </w:num>
  <w:num w:numId="16">
    <w:abstractNumId w:val="15"/>
  </w:num>
  <w:num w:numId="17">
    <w:abstractNumId w:val="20"/>
  </w:num>
  <w:num w:numId="18">
    <w:abstractNumId w:val="21"/>
  </w:num>
  <w:num w:numId="19">
    <w:abstractNumId w:val="8"/>
  </w:num>
  <w:num w:numId="20">
    <w:abstractNumId w:val="15"/>
    <w:lvlOverride w:ilvl="0">
      <w:startOverride w:val="1"/>
    </w:lvlOverride>
  </w:num>
  <w:num w:numId="21">
    <w:abstractNumId w:val="15"/>
    <w:lvlOverride w:ilvl="0">
      <w:startOverride w:val="1"/>
    </w:lvlOverride>
  </w:num>
  <w:num w:numId="22">
    <w:abstractNumId w:val="15"/>
    <w:lvlOverride w:ilvl="0">
      <w:startOverride w:val="1"/>
    </w:lvlOverride>
  </w:num>
  <w:num w:numId="23">
    <w:abstractNumId w:val="15"/>
    <w:lvlOverride w:ilvl="0">
      <w:startOverride w:val="1"/>
    </w:lvlOverride>
  </w:num>
  <w:num w:numId="24">
    <w:abstractNumId w:val="23"/>
  </w:num>
  <w:num w:numId="25">
    <w:abstractNumId w:val="24"/>
  </w:num>
  <w:num w:numId="26">
    <w:abstractNumId w:val="24"/>
  </w:num>
  <w:num w:numId="27">
    <w:abstractNumId w:val="18"/>
  </w:num>
  <w:num w:numId="28">
    <w:abstractNumId w:val="1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embedSystemFonts/>
  <w:attachedTemplate r:id="rId1"/>
  <w:stylePaneFormatFilter w:val="5E04"/>
  <w:stylePaneSortMethod w:val="0000"/>
  <w:defaultTabStop w:val="720"/>
  <w:hyphenationZone w:val="425"/>
  <w:drawingGridHorizontalSpacing w:val="121"/>
  <w:displayHorizontalDrawingGridEvery w:val="2"/>
  <w:displayVerticalDrawingGridEvery w:val="2"/>
  <w:noPunctuationKerning/>
  <w:characterSpacingControl w:val="doNotCompress"/>
  <w:hdrShapeDefaults>
    <o:shapedefaults v:ext="edit" spidmax="82946"/>
  </w:hdrShapeDefaults>
  <w:footnotePr>
    <w:footnote w:id="-1"/>
    <w:footnote w:id="0"/>
    <w:footnote w:id="1"/>
  </w:footnotePr>
  <w:endnotePr>
    <w:endnote w:id="-1"/>
    <w:endnote w:id="0"/>
  </w:endnotePr>
  <w:compat/>
  <w:rsids>
    <w:rsidRoot w:val="007D6438"/>
    <w:rsid w:val="00000C51"/>
    <w:rsid w:val="00011248"/>
    <w:rsid w:val="00011FE8"/>
    <w:rsid w:val="00016137"/>
    <w:rsid w:val="00017425"/>
    <w:rsid w:val="00021D89"/>
    <w:rsid w:val="000231D2"/>
    <w:rsid w:val="00023209"/>
    <w:rsid w:val="00023358"/>
    <w:rsid w:val="000247D6"/>
    <w:rsid w:val="00027457"/>
    <w:rsid w:val="000343DB"/>
    <w:rsid w:val="00034CBC"/>
    <w:rsid w:val="00043DF1"/>
    <w:rsid w:val="0005205E"/>
    <w:rsid w:val="000535FA"/>
    <w:rsid w:val="000650AA"/>
    <w:rsid w:val="00065699"/>
    <w:rsid w:val="00072CFD"/>
    <w:rsid w:val="00076B0E"/>
    <w:rsid w:val="000770CA"/>
    <w:rsid w:val="0008065F"/>
    <w:rsid w:val="00090940"/>
    <w:rsid w:val="00093040"/>
    <w:rsid w:val="000B044E"/>
    <w:rsid w:val="000B0D23"/>
    <w:rsid w:val="000B12D7"/>
    <w:rsid w:val="000B356D"/>
    <w:rsid w:val="000B4D67"/>
    <w:rsid w:val="000B6DB0"/>
    <w:rsid w:val="000C026A"/>
    <w:rsid w:val="000C53BB"/>
    <w:rsid w:val="000C5A8F"/>
    <w:rsid w:val="000D3B9D"/>
    <w:rsid w:val="000D3F9D"/>
    <w:rsid w:val="000E5AA3"/>
    <w:rsid w:val="000F17F9"/>
    <w:rsid w:val="00100EDF"/>
    <w:rsid w:val="00111DE8"/>
    <w:rsid w:val="00112871"/>
    <w:rsid w:val="00115A98"/>
    <w:rsid w:val="00116708"/>
    <w:rsid w:val="00121B58"/>
    <w:rsid w:val="00124B6E"/>
    <w:rsid w:val="00135694"/>
    <w:rsid w:val="00140954"/>
    <w:rsid w:val="00142657"/>
    <w:rsid w:val="0014289D"/>
    <w:rsid w:val="00142DDC"/>
    <w:rsid w:val="00152E62"/>
    <w:rsid w:val="00154B8C"/>
    <w:rsid w:val="00157A3A"/>
    <w:rsid w:val="00160866"/>
    <w:rsid w:val="00161888"/>
    <w:rsid w:val="001628B1"/>
    <w:rsid w:val="00170DFE"/>
    <w:rsid w:val="00173E94"/>
    <w:rsid w:val="001775F4"/>
    <w:rsid w:val="00180C20"/>
    <w:rsid w:val="001810B2"/>
    <w:rsid w:val="00191897"/>
    <w:rsid w:val="00195654"/>
    <w:rsid w:val="001A00E2"/>
    <w:rsid w:val="001A5BAD"/>
    <w:rsid w:val="001B2A1D"/>
    <w:rsid w:val="001B4492"/>
    <w:rsid w:val="001D1FE3"/>
    <w:rsid w:val="001D67EB"/>
    <w:rsid w:val="001E09F7"/>
    <w:rsid w:val="001F12F7"/>
    <w:rsid w:val="00210288"/>
    <w:rsid w:val="002122A2"/>
    <w:rsid w:val="00214FEE"/>
    <w:rsid w:val="00215B47"/>
    <w:rsid w:val="00221D70"/>
    <w:rsid w:val="00222539"/>
    <w:rsid w:val="00222A05"/>
    <w:rsid w:val="00231CAF"/>
    <w:rsid w:val="0023663C"/>
    <w:rsid w:val="0023727B"/>
    <w:rsid w:val="0024037A"/>
    <w:rsid w:val="00242F9F"/>
    <w:rsid w:val="002518C9"/>
    <w:rsid w:val="00256B61"/>
    <w:rsid w:val="00260BA4"/>
    <w:rsid w:val="0026399D"/>
    <w:rsid w:val="00266448"/>
    <w:rsid w:val="00283122"/>
    <w:rsid w:val="002949E6"/>
    <w:rsid w:val="002A154F"/>
    <w:rsid w:val="002A4F97"/>
    <w:rsid w:val="002A75EB"/>
    <w:rsid w:val="002B154E"/>
    <w:rsid w:val="002B3F98"/>
    <w:rsid w:val="002B49FC"/>
    <w:rsid w:val="002C14B2"/>
    <w:rsid w:val="002C23DB"/>
    <w:rsid w:val="002D1662"/>
    <w:rsid w:val="002D49A5"/>
    <w:rsid w:val="002D6529"/>
    <w:rsid w:val="002F0F48"/>
    <w:rsid w:val="002F27CA"/>
    <w:rsid w:val="002F5F45"/>
    <w:rsid w:val="002F780C"/>
    <w:rsid w:val="0030143B"/>
    <w:rsid w:val="00303AEB"/>
    <w:rsid w:val="00306C81"/>
    <w:rsid w:val="00307077"/>
    <w:rsid w:val="003159F8"/>
    <w:rsid w:val="0032061F"/>
    <w:rsid w:val="00321876"/>
    <w:rsid w:val="003420E3"/>
    <w:rsid w:val="003475BD"/>
    <w:rsid w:val="0036078B"/>
    <w:rsid w:val="00367469"/>
    <w:rsid w:val="00372904"/>
    <w:rsid w:val="00374546"/>
    <w:rsid w:val="0038707E"/>
    <w:rsid w:val="00393BE7"/>
    <w:rsid w:val="003979B1"/>
    <w:rsid w:val="003A375B"/>
    <w:rsid w:val="003A3D4B"/>
    <w:rsid w:val="003A5767"/>
    <w:rsid w:val="003B3DB6"/>
    <w:rsid w:val="003B47A3"/>
    <w:rsid w:val="003C5863"/>
    <w:rsid w:val="003D032F"/>
    <w:rsid w:val="003E50C2"/>
    <w:rsid w:val="003F0B36"/>
    <w:rsid w:val="003F2F6B"/>
    <w:rsid w:val="00400584"/>
    <w:rsid w:val="0040066F"/>
    <w:rsid w:val="00402736"/>
    <w:rsid w:val="004131DD"/>
    <w:rsid w:val="004174F8"/>
    <w:rsid w:val="00425864"/>
    <w:rsid w:val="00426E1F"/>
    <w:rsid w:val="004279A7"/>
    <w:rsid w:val="0043182C"/>
    <w:rsid w:val="004352B0"/>
    <w:rsid w:val="00436FA7"/>
    <w:rsid w:val="00442C39"/>
    <w:rsid w:val="0044657F"/>
    <w:rsid w:val="00451643"/>
    <w:rsid w:val="004569F9"/>
    <w:rsid w:val="00460207"/>
    <w:rsid w:val="004667DF"/>
    <w:rsid w:val="00466C0D"/>
    <w:rsid w:val="00473C76"/>
    <w:rsid w:val="0049045F"/>
    <w:rsid w:val="004934D5"/>
    <w:rsid w:val="004A1B68"/>
    <w:rsid w:val="004A4383"/>
    <w:rsid w:val="004B394B"/>
    <w:rsid w:val="004B78F7"/>
    <w:rsid w:val="004C0BA3"/>
    <w:rsid w:val="004C25FA"/>
    <w:rsid w:val="004F573E"/>
    <w:rsid w:val="00503478"/>
    <w:rsid w:val="00517718"/>
    <w:rsid w:val="005446EF"/>
    <w:rsid w:val="00545EC8"/>
    <w:rsid w:val="00561C9A"/>
    <w:rsid w:val="00566421"/>
    <w:rsid w:val="005840FD"/>
    <w:rsid w:val="005955B8"/>
    <w:rsid w:val="005A18E9"/>
    <w:rsid w:val="005B0CCD"/>
    <w:rsid w:val="005B5B7F"/>
    <w:rsid w:val="005B6C02"/>
    <w:rsid w:val="005D065C"/>
    <w:rsid w:val="005D1AE9"/>
    <w:rsid w:val="005D5145"/>
    <w:rsid w:val="005E5220"/>
    <w:rsid w:val="006002E3"/>
    <w:rsid w:val="006012F3"/>
    <w:rsid w:val="006043EA"/>
    <w:rsid w:val="00615DD0"/>
    <w:rsid w:val="00617ACE"/>
    <w:rsid w:val="00617C2A"/>
    <w:rsid w:val="00637739"/>
    <w:rsid w:val="00647E9D"/>
    <w:rsid w:val="00654B90"/>
    <w:rsid w:val="0065514F"/>
    <w:rsid w:val="00656A64"/>
    <w:rsid w:val="00656BAE"/>
    <w:rsid w:val="00660A55"/>
    <w:rsid w:val="006658EB"/>
    <w:rsid w:val="006745C2"/>
    <w:rsid w:val="0067672C"/>
    <w:rsid w:val="0068162D"/>
    <w:rsid w:val="00682037"/>
    <w:rsid w:val="00697546"/>
    <w:rsid w:val="006B6F97"/>
    <w:rsid w:val="006C035C"/>
    <w:rsid w:val="006C2422"/>
    <w:rsid w:val="006C75FA"/>
    <w:rsid w:val="006D123D"/>
    <w:rsid w:val="006D385C"/>
    <w:rsid w:val="006E212C"/>
    <w:rsid w:val="006E5A86"/>
    <w:rsid w:val="006F522A"/>
    <w:rsid w:val="006F5970"/>
    <w:rsid w:val="007015DC"/>
    <w:rsid w:val="00722646"/>
    <w:rsid w:val="007279B3"/>
    <w:rsid w:val="007358B9"/>
    <w:rsid w:val="00737062"/>
    <w:rsid w:val="007425F5"/>
    <w:rsid w:val="00743F88"/>
    <w:rsid w:val="007562A2"/>
    <w:rsid w:val="00760BA7"/>
    <w:rsid w:val="00786DEA"/>
    <w:rsid w:val="0079132B"/>
    <w:rsid w:val="00796B54"/>
    <w:rsid w:val="007A285C"/>
    <w:rsid w:val="007A5314"/>
    <w:rsid w:val="007C3376"/>
    <w:rsid w:val="007C588B"/>
    <w:rsid w:val="007C6843"/>
    <w:rsid w:val="007D6438"/>
    <w:rsid w:val="007E28A0"/>
    <w:rsid w:val="007E459C"/>
    <w:rsid w:val="007E5CEC"/>
    <w:rsid w:val="007F0535"/>
    <w:rsid w:val="007F1AC4"/>
    <w:rsid w:val="007F3C0C"/>
    <w:rsid w:val="007F70DD"/>
    <w:rsid w:val="00802C2F"/>
    <w:rsid w:val="0080424E"/>
    <w:rsid w:val="00804AB4"/>
    <w:rsid w:val="00804DC8"/>
    <w:rsid w:val="00815B88"/>
    <w:rsid w:val="00817E1A"/>
    <w:rsid w:val="008235CA"/>
    <w:rsid w:val="00827E64"/>
    <w:rsid w:val="00835E5A"/>
    <w:rsid w:val="0084116B"/>
    <w:rsid w:val="008451F6"/>
    <w:rsid w:val="0084567A"/>
    <w:rsid w:val="00846DDA"/>
    <w:rsid w:val="00856790"/>
    <w:rsid w:val="00871677"/>
    <w:rsid w:val="008757AF"/>
    <w:rsid w:val="00893046"/>
    <w:rsid w:val="008957F5"/>
    <w:rsid w:val="008A4872"/>
    <w:rsid w:val="008A7C51"/>
    <w:rsid w:val="008B236F"/>
    <w:rsid w:val="008B2F4B"/>
    <w:rsid w:val="008B6E2D"/>
    <w:rsid w:val="008C1AAD"/>
    <w:rsid w:val="008C5EFB"/>
    <w:rsid w:val="008C66C9"/>
    <w:rsid w:val="008D1E3B"/>
    <w:rsid w:val="008D2328"/>
    <w:rsid w:val="008D4E73"/>
    <w:rsid w:val="008E340E"/>
    <w:rsid w:val="008E38FF"/>
    <w:rsid w:val="008F7B64"/>
    <w:rsid w:val="009002B5"/>
    <w:rsid w:val="00901866"/>
    <w:rsid w:val="00905AA0"/>
    <w:rsid w:val="0090602B"/>
    <w:rsid w:val="00906F2C"/>
    <w:rsid w:val="009079BB"/>
    <w:rsid w:val="00923A85"/>
    <w:rsid w:val="0093209C"/>
    <w:rsid w:val="00934C7B"/>
    <w:rsid w:val="009432E5"/>
    <w:rsid w:val="00944747"/>
    <w:rsid w:val="0094520F"/>
    <w:rsid w:val="0095226D"/>
    <w:rsid w:val="00953F42"/>
    <w:rsid w:val="00954451"/>
    <w:rsid w:val="009548B8"/>
    <w:rsid w:val="00954ABC"/>
    <w:rsid w:val="00962377"/>
    <w:rsid w:val="0096244C"/>
    <w:rsid w:val="00963AF1"/>
    <w:rsid w:val="009665AB"/>
    <w:rsid w:val="00975D60"/>
    <w:rsid w:val="009820B0"/>
    <w:rsid w:val="00984A1C"/>
    <w:rsid w:val="00990319"/>
    <w:rsid w:val="009B4049"/>
    <w:rsid w:val="009B412D"/>
    <w:rsid w:val="009B4289"/>
    <w:rsid w:val="009B603A"/>
    <w:rsid w:val="009C0038"/>
    <w:rsid w:val="009C7089"/>
    <w:rsid w:val="009D1CF5"/>
    <w:rsid w:val="009D1EDE"/>
    <w:rsid w:val="009D4595"/>
    <w:rsid w:val="009F3624"/>
    <w:rsid w:val="009F3A07"/>
    <w:rsid w:val="009F4E45"/>
    <w:rsid w:val="00A03244"/>
    <w:rsid w:val="00A0529C"/>
    <w:rsid w:val="00A05F5B"/>
    <w:rsid w:val="00A0683E"/>
    <w:rsid w:val="00A3075A"/>
    <w:rsid w:val="00A32282"/>
    <w:rsid w:val="00A32377"/>
    <w:rsid w:val="00A32459"/>
    <w:rsid w:val="00A409C0"/>
    <w:rsid w:val="00A41C70"/>
    <w:rsid w:val="00A52EC4"/>
    <w:rsid w:val="00A53C76"/>
    <w:rsid w:val="00A571F6"/>
    <w:rsid w:val="00A61434"/>
    <w:rsid w:val="00A62A3F"/>
    <w:rsid w:val="00A81583"/>
    <w:rsid w:val="00A84C35"/>
    <w:rsid w:val="00A909DB"/>
    <w:rsid w:val="00A94508"/>
    <w:rsid w:val="00AB64A5"/>
    <w:rsid w:val="00AB759E"/>
    <w:rsid w:val="00AE2108"/>
    <w:rsid w:val="00AE4BB0"/>
    <w:rsid w:val="00AE5BD0"/>
    <w:rsid w:val="00AF10EC"/>
    <w:rsid w:val="00AF4873"/>
    <w:rsid w:val="00AF6367"/>
    <w:rsid w:val="00B02B73"/>
    <w:rsid w:val="00B035EB"/>
    <w:rsid w:val="00B0371C"/>
    <w:rsid w:val="00B0653E"/>
    <w:rsid w:val="00B2376B"/>
    <w:rsid w:val="00B25A98"/>
    <w:rsid w:val="00B52FCB"/>
    <w:rsid w:val="00B550A4"/>
    <w:rsid w:val="00B625DE"/>
    <w:rsid w:val="00B71C1E"/>
    <w:rsid w:val="00B76C23"/>
    <w:rsid w:val="00B82947"/>
    <w:rsid w:val="00B87A1E"/>
    <w:rsid w:val="00BA2F64"/>
    <w:rsid w:val="00BA349D"/>
    <w:rsid w:val="00BA7937"/>
    <w:rsid w:val="00BB11F8"/>
    <w:rsid w:val="00BB1BF4"/>
    <w:rsid w:val="00BB6FB5"/>
    <w:rsid w:val="00BD0067"/>
    <w:rsid w:val="00BE1465"/>
    <w:rsid w:val="00BF667E"/>
    <w:rsid w:val="00C00903"/>
    <w:rsid w:val="00C06040"/>
    <w:rsid w:val="00C118BD"/>
    <w:rsid w:val="00C11D12"/>
    <w:rsid w:val="00C215A8"/>
    <w:rsid w:val="00C26A96"/>
    <w:rsid w:val="00C36F16"/>
    <w:rsid w:val="00C40C50"/>
    <w:rsid w:val="00C41227"/>
    <w:rsid w:val="00C412A6"/>
    <w:rsid w:val="00C41537"/>
    <w:rsid w:val="00C42BAE"/>
    <w:rsid w:val="00C458B5"/>
    <w:rsid w:val="00C50A75"/>
    <w:rsid w:val="00C513AE"/>
    <w:rsid w:val="00C51EEC"/>
    <w:rsid w:val="00C5203F"/>
    <w:rsid w:val="00C561B6"/>
    <w:rsid w:val="00C57C7A"/>
    <w:rsid w:val="00C60EDE"/>
    <w:rsid w:val="00C64EC2"/>
    <w:rsid w:val="00C65255"/>
    <w:rsid w:val="00C65655"/>
    <w:rsid w:val="00C664F9"/>
    <w:rsid w:val="00C726F3"/>
    <w:rsid w:val="00C74E44"/>
    <w:rsid w:val="00C77827"/>
    <w:rsid w:val="00C82119"/>
    <w:rsid w:val="00C90EFD"/>
    <w:rsid w:val="00C91661"/>
    <w:rsid w:val="00C917A7"/>
    <w:rsid w:val="00C92AE0"/>
    <w:rsid w:val="00C94B45"/>
    <w:rsid w:val="00C96D25"/>
    <w:rsid w:val="00CC30DD"/>
    <w:rsid w:val="00CC32EE"/>
    <w:rsid w:val="00CD6FF1"/>
    <w:rsid w:val="00CD7975"/>
    <w:rsid w:val="00D034EF"/>
    <w:rsid w:val="00D035B5"/>
    <w:rsid w:val="00D03B57"/>
    <w:rsid w:val="00D0448A"/>
    <w:rsid w:val="00D22776"/>
    <w:rsid w:val="00D34697"/>
    <w:rsid w:val="00D35302"/>
    <w:rsid w:val="00D35788"/>
    <w:rsid w:val="00D367BF"/>
    <w:rsid w:val="00D45189"/>
    <w:rsid w:val="00D61910"/>
    <w:rsid w:val="00D6393E"/>
    <w:rsid w:val="00D74B19"/>
    <w:rsid w:val="00D76547"/>
    <w:rsid w:val="00D7679F"/>
    <w:rsid w:val="00D8000E"/>
    <w:rsid w:val="00D8190F"/>
    <w:rsid w:val="00D81E11"/>
    <w:rsid w:val="00D86F81"/>
    <w:rsid w:val="00D90741"/>
    <w:rsid w:val="00DA21C3"/>
    <w:rsid w:val="00DA2A24"/>
    <w:rsid w:val="00DB48D5"/>
    <w:rsid w:val="00DC20B6"/>
    <w:rsid w:val="00DC5911"/>
    <w:rsid w:val="00DD325D"/>
    <w:rsid w:val="00DD6B90"/>
    <w:rsid w:val="00DE1E22"/>
    <w:rsid w:val="00DF6BB9"/>
    <w:rsid w:val="00E00D7A"/>
    <w:rsid w:val="00E04A32"/>
    <w:rsid w:val="00E05BB1"/>
    <w:rsid w:val="00E223C8"/>
    <w:rsid w:val="00E240F0"/>
    <w:rsid w:val="00E24A73"/>
    <w:rsid w:val="00E24EDC"/>
    <w:rsid w:val="00E3217F"/>
    <w:rsid w:val="00E3771D"/>
    <w:rsid w:val="00E44AC6"/>
    <w:rsid w:val="00E45145"/>
    <w:rsid w:val="00E45B6A"/>
    <w:rsid w:val="00E514B3"/>
    <w:rsid w:val="00E53780"/>
    <w:rsid w:val="00E564F5"/>
    <w:rsid w:val="00E72DF6"/>
    <w:rsid w:val="00E87EFA"/>
    <w:rsid w:val="00E93247"/>
    <w:rsid w:val="00E935B7"/>
    <w:rsid w:val="00EA05D5"/>
    <w:rsid w:val="00EA2057"/>
    <w:rsid w:val="00EA611A"/>
    <w:rsid w:val="00EA70EF"/>
    <w:rsid w:val="00EC1AEB"/>
    <w:rsid w:val="00EC2267"/>
    <w:rsid w:val="00EC3F4F"/>
    <w:rsid w:val="00EC6618"/>
    <w:rsid w:val="00ED2827"/>
    <w:rsid w:val="00ED7E59"/>
    <w:rsid w:val="00EE09FF"/>
    <w:rsid w:val="00EE4607"/>
    <w:rsid w:val="00EE706A"/>
    <w:rsid w:val="00EF54CC"/>
    <w:rsid w:val="00EF77AE"/>
    <w:rsid w:val="00F12098"/>
    <w:rsid w:val="00F12DA9"/>
    <w:rsid w:val="00F16667"/>
    <w:rsid w:val="00F2037F"/>
    <w:rsid w:val="00F21743"/>
    <w:rsid w:val="00F22E33"/>
    <w:rsid w:val="00F303A6"/>
    <w:rsid w:val="00F33506"/>
    <w:rsid w:val="00F37433"/>
    <w:rsid w:val="00F37C2E"/>
    <w:rsid w:val="00F67397"/>
    <w:rsid w:val="00F71587"/>
    <w:rsid w:val="00F81285"/>
    <w:rsid w:val="00F815C1"/>
    <w:rsid w:val="00F8707D"/>
    <w:rsid w:val="00F91E3C"/>
    <w:rsid w:val="00FA5F3E"/>
    <w:rsid w:val="00FA6DB1"/>
    <w:rsid w:val="00FA6ECD"/>
    <w:rsid w:val="00FB61B9"/>
    <w:rsid w:val="00FB7DFB"/>
    <w:rsid w:val="00FC1CD1"/>
    <w:rsid w:val="00FC348C"/>
    <w:rsid w:val="00FC4CC5"/>
    <w:rsid w:val="00FC64DA"/>
    <w:rsid w:val="00FC68E4"/>
    <w:rsid w:val="00FD465B"/>
    <w:rsid w:val="00FD66EE"/>
    <w:rsid w:val="00FE0C5F"/>
    <w:rsid w:val="00FE27EC"/>
    <w:rsid w:val="00FF0471"/>
    <w:rsid w:val="00FF0BE6"/>
    <w:rsid w:val="00FF45A7"/>
    <w:rsid w:val="00FF565C"/>
    <w:rsid w:val="00FF6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29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SBL Hebrew"/>
        <w:lang w:val="en-US" w:eastAsia="en-US" w:bidi="he-IL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/>
    <w:lsdException w:name="heading 1" w:semiHidden="0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/>
    <w:lsdException w:name="heading 8" w:uiPriority="9" w:unhideWhenUsed="1"/>
    <w:lsdException w:name="heading 9" w:uiPriority="9" w:unhideWhenUsed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locked="1" w:uiPriority="1" w:unhideWhenUsed="1"/>
    <w:lsdException w:name="index heading" w:unhideWhenUsed="1"/>
    <w:lsdException w:name="caption" w:semiHidden="0" w:uiPriority="35"/>
    <w:lsdException w:name="table of figures" w:unhideWhenUsed="1"/>
    <w:lsdException w:name="footnote reference" w:uiPriority="0" w:unhideWhenUsed="1"/>
    <w:lsdException w:name="annotation reference" w:unhideWhenUsed="1"/>
    <w:lsdException w:name="line number" w:unhideWhenUsed="1"/>
    <w:lsdException w:name="page number" w:uiPriority="0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 w:qFormat="1"/>
    <w:lsdException w:name="List Number" w:unhideWhenUsed="1" w:qFormat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/>
    <w:lsdException w:name="Signature" w:unhideWhenUsed="1"/>
    <w:lsdException w:name="Default Paragraph Font" w:uiPriority="1" w:unhideWhenUsed="1"/>
    <w:lsdException w:name="Body Text" w:qFormat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uiPriority="11"/>
    <w:lsdException w:name="Salutation" w:unhideWhenUsed="1"/>
    <w:lsdException w:name="Note Heading" w:unhideWhenUsed="1"/>
    <w:lsdException w:name="Block Text" w:qFormat="1"/>
    <w:lsdException w:name="Hyperlink" w:unhideWhenUsed="1"/>
    <w:lsdException w:name="Strong" w:uiPriority="22"/>
    <w:lsdException w:name="Emphasis" w:uiPriority="20"/>
    <w:lsdException w:name="Document Map" w:unhideWhenUsed="1"/>
    <w:lsdException w:name="Plain Text" w:unhideWhenUsed="1"/>
    <w:lsdException w:name="HTML Top of Form" w:unhideWhenUsed="1"/>
    <w:lsdException w:name="HTML Bottom of Form" w:unhideWhenUsed="1"/>
    <w:lsdException w:name="Normal (Web)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59"/>
    <w:lsdException w:name="Table Theme" w:unhideWhenUsed="1"/>
    <w:lsdException w:name="No Spacing" w:uiPriority="9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/>
  </w:latentStyles>
  <w:style w:type="paragraph" w:default="1" w:styleId="Normal">
    <w:name w:val="Normal"/>
    <w:uiPriority w:val="9"/>
    <w:rsid w:val="00B550A4"/>
    <w:pPr>
      <w:spacing w:after="280" w:line="480" w:lineRule="exact"/>
      <w:contextualSpacing/>
    </w:pPr>
    <w:rPr>
      <w:sz w:val="24"/>
      <w:szCs w:val="28"/>
      <w:lang w:eastAsia="sk-SK" w:bidi="ar-SA"/>
    </w:rPr>
  </w:style>
  <w:style w:type="paragraph" w:styleId="Heading1">
    <w:name w:val="heading 1"/>
    <w:aliases w:val="Chapter Title"/>
    <w:basedOn w:val="THSHeadernon-TOC"/>
    <w:next w:val="BodyText"/>
    <w:link w:val="Heading1Char"/>
    <w:uiPriority w:val="1"/>
    <w:qFormat/>
    <w:rsid w:val="005B0CCD"/>
    <w:pPr>
      <w:spacing w:line="480" w:lineRule="exact"/>
      <w:ind w:left="1354" w:right="1354"/>
    </w:pPr>
    <w:rPr>
      <w:lang w:bidi="he-IL"/>
    </w:rPr>
  </w:style>
  <w:style w:type="paragraph" w:styleId="Heading2">
    <w:name w:val="heading 2"/>
    <w:aliases w:val="Level 1 Subheading"/>
    <w:next w:val="BodyText"/>
    <w:link w:val="Heading2Char"/>
    <w:unhideWhenUsed/>
    <w:qFormat/>
    <w:rsid w:val="005B0CCD"/>
    <w:pPr>
      <w:keepNext/>
      <w:spacing w:before="600" w:after="40" w:line="280" w:lineRule="exact"/>
      <w:ind w:left="2074" w:right="2074"/>
      <w:jc w:val="center"/>
      <w:outlineLvl w:val="1"/>
    </w:pPr>
    <w:rPr>
      <w:i/>
      <w:iCs/>
      <w:sz w:val="24"/>
      <w:szCs w:val="28"/>
      <w:lang w:eastAsia="sk-SK" w:bidi="ar-SA"/>
    </w:rPr>
  </w:style>
  <w:style w:type="paragraph" w:styleId="Heading3">
    <w:name w:val="heading 3"/>
    <w:aliases w:val="Level 2 Subheading"/>
    <w:basedOn w:val="Heading2"/>
    <w:next w:val="BodyText"/>
    <w:link w:val="Heading3Char"/>
    <w:unhideWhenUsed/>
    <w:qFormat/>
    <w:rsid w:val="005B0CCD"/>
    <w:pPr>
      <w:ind w:left="2160" w:right="2160"/>
      <w:outlineLvl w:val="2"/>
    </w:pPr>
    <w:rPr>
      <w:i w:val="0"/>
      <w:iCs w:val="0"/>
    </w:rPr>
  </w:style>
  <w:style w:type="paragraph" w:styleId="Heading4">
    <w:name w:val="heading 4"/>
    <w:aliases w:val="Level 3 Subheading"/>
    <w:basedOn w:val="Heading2"/>
    <w:next w:val="BodyText"/>
    <w:link w:val="Heading4Char"/>
    <w:unhideWhenUsed/>
    <w:qFormat/>
    <w:rsid w:val="005B0CCD"/>
    <w:pPr>
      <w:ind w:left="0" w:right="4320"/>
      <w:jc w:val="left"/>
      <w:outlineLvl w:val="3"/>
    </w:pPr>
  </w:style>
  <w:style w:type="paragraph" w:styleId="Heading5">
    <w:name w:val="heading 5"/>
    <w:aliases w:val="Level 4 Subheading"/>
    <w:basedOn w:val="Heading2"/>
    <w:next w:val="BodyText"/>
    <w:link w:val="Heading5Char"/>
    <w:unhideWhenUsed/>
    <w:qFormat/>
    <w:rsid w:val="0068162D"/>
    <w:pPr>
      <w:ind w:left="0" w:right="4320"/>
      <w:jc w:val="left"/>
      <w:outlineLvl w:val="4"/>
    </w:pPr>
    <w:rPr>
      <w:i w:val="0"/>
      <w:iCs w:val="0"/>
    </w:rPr>
  </w:style>
  <w:style w:type="paragraph" w:styleId="Heading6">
    <w:name w:val="heading 6"/>
    <w:aliases w:val="Level 5 Subheading"/>
    <w:basedOn w:val="Heading2"/>
    <w:next w:val="BodyText"/>
    <w:link w:val="Heading6Char"/>
    <w:unhideWhenUsed/>
    <w:qFormat/>
    <w:rsid w:val="0068162D"/>
    <w:pPr>
      <w:spacing w:line="480" w:lineRule="exact"/>
      <w:ind w:left="0" w:right="0" w:firstLine="1440"/>
      <w:jc w:val="left"/>
      <w:outlineLvl w:val="5"/>
    </w:pPr>
  </w:style>
  <w:style w:type="paragraph" w:styleId="Heading7">
    <w:name w:val="heading 7"/>
    <w:basedOn w:val="BodyText"/>
    <w:next w:val="BodyText"/>
    <w:link w:val="Heading7Char"/>
    <w:unhideWhenUsed/>
    <w:rsid w:val="00222A05"/>
    <w:pPr>
      <w:outlineLvl w:val="6"/>
    </w:pPr>
  </w:style>
  <w:style w:type="paragraph" w:styleId="Heading8">
    <w:name w:val="heading 8"/>
    <w:basedOn w:val="BodyText"/>
    <w:next w:val="BodyText"/>
    <w:link w:val="Heading8Char"/>
    <w:unhideWhenUsed/>
    <w:rsid w:val="000B356D"/>
    <w:pPr>
      <w:keepNext/>
      <w:spacing w:before="600" w:after="40" w:line="280" w:lineRule="exact"/>
      <w:ind w:right="4320"/>
      <w:contextualSpacing w:val="0"/>
      <w:outlineLvl w:val="7"/>
    </w:pPr>
  </w:style>
  <w:style w:type="paragraph" w:styleId="Heading9">
    <w:name w:val="heading 9"/>
    <w:basedOn w:val="BodyText"/>
    <w:next w:val="BodyText"/>
    <w:link w:val="Heading9Char"/>
    <w:unhideWhenUsed/>
    <w:rsid w:val="000B356D"/>
    <w:pPr>
      <w:spacing w:before="600" w:after="40"/>
      <w:contextualSpacing w:val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#"/>
    <w:basedOn w:val="THSHeadernon-TOC"/>
    <w:next w:val="Heading1"/>
    <w:link w:val="ChapterChar"/>
    <w:qFormat/>
    <w:rsid w:val="00E514B3"/>
    <w:pPr>
      <w:spacing w:before="1380" w:after="0"/>
    </w:pPr>
  </w:style>
  <w:style w:type="paragraph" w:customStyle="1" w:styleId="THSHeadernon-TOC">
    <w:name w:val="THS Header non-TOC"/>
    <w:next w:val="BodyText"/>
    <w:link w:val="THSHeadernon-TOCChar"/>
    <w:uiPriority w:val="2"/>
    <w:rsid w:val="00C91661"/>
    <w:pPr>
      <w:spacing w:after="600" w:line="280" w:lineRule="exact"/>
      <w:jc w:val="center"/>
      <w:outlineLvl w:val="0"/>
    </w:pPr>
    <w:rPr>
      <w:caps/>
      <w:sz w:val="24"/>
      <w:szCs w:val="28"/>
      <w:lang w:eastAsia="sk-SK" w:bidi="ar-SA"/>
    </w:rPr>
  </w:style>
  <w:style w:type="paragraph" w:styleId="Bibliography">
    <w:name w:val="Bibliography"/>
    <w:basedOn w:val="BodyText"/>
    <w:uiPriority w:val="37"/>
    <w:rsid w:val="00F815C1"/>
    <w:pPr>
      <w:keepLines/>
      <w:spacing w:line="280" w:lineRule="exact"/>
      <w:ind w:left="720" w:hanging="720"/>
      <w:contextualSpacing w:val="0"/>
    </w:pPr>
  </w:style>
  <w:style w:type="paragraph" w:styleId="Footer">
    <w:name w:val="footer"/>
    <w:basedOn w:val="BodyText"/>
    <w:link w:val="FooterChar"/>
    <w:uiPriority w:val="1"/>
    <w:locked/>
    <w:rsid w:val="0096244C"/>
    <w:pPr>
      <w:spacing w:after="0" w:line="280" w:lineRule="exact"/>
      <w:ind w:firstLine="0"/>
      <w:jc w:val="center"/>
    </w:pPr>
  </w:style>
  <w:style w:type="paragraph" w:styleId="Header">
    <w:name w:val="header"/>
    <w:basedOn w:val="THSHeadernon-TOC"/>
    <w:next w:val="BodyText"/>
    <w:link w:val="HeaderChar"/>
    <w:uiPriority w:val="99"/>
    <w:rsid w:val="00E514B3"/>
    <w:pPr>
      <w:spacing w:before="1380" w:after="480" w:line="480" w:lineRule="exact"/>
    </w:pPr>
    <w:rPr>
      <w:caps w:val="0"/>
    </w:rPr>
  </w:style>
  <w:style w:type="character" w:customStyle="1" w:styleId="HeaderChar">
    <w:name w:val="Header Char"/>
    <w:basedOn w:val="DefaultParagraphFont"/>
    <w:link w:val="Header"/>
    <w:uiPriority w:val="99"/>
    <w:rsid w:val="00E514B3"/>
    <w:rPr>
      <w:sz w:val="24"/>
      <w:szCs w:val="28"/>
      <w:lang w:eastAsia="sk-SK" w:bidi="ar-SA"/>
    </w:rPr>
  </w:style>
  <w:style w:type="character" w:customStyle="1" w:styleId="FooterChar">
    <w:name w:val="Footer Char"/>
    <w:basedOn w:val="DefaultParagraphFont"/>
    <w:link w:val="Footer"/>
    <w:uiPriority w:val="1"/>
    <w:rsid w:val="0068162D"/>
    <w:rPr>
      <w:lang w:eastAsia="sk-SK" w:bidi="ar-SA"/>
    </w:rPr>
  </w:style>
  <w:style w:type="paragraph" w:styleId="BalloonText">
    <w:name w:val="Balloon Text"/>
    <w:basedOn w:val="Normal"/>
    <w:link w:val="BalloonTextChar"/>
    <w:uiPriority w:val="99"/>
    <w:semiHidden/>
    <w:rsid w:val="001426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9FC"/>
    <w:rPr>
      <w:rFonts w:ascii="Tahoma" w:hAnsi="Tahoma" w:cs="Tahoma"/>
      <w:spacing w:val="2"/>
      <w:sz w:val="16"/>
      <w:szCs w:val="16"/>
      <w:lang w:eastAsia="sk-SK" w:bidi="ar-SA"/>
    </w:rPr>
  </w:style>
  <w:style w:type="character" w:styleId="PageNumber">
    <w:name w:val="page number"/>
    <w:basedOn w:val="DefaultParagraphFont"/>
    <w:uiPriority w:val="1"/>
    <w:semiHidden/>
    <w:rsid w:val="00231CAF"/>
    <w:rPr>
      <w:rFonts w:ascii="Times New Roman" w:hAnsi="Times New Roman"/>
      <w:sz w:val="24"/>
    </w:rPr>
  </w:style>
  <w:style w:type="paragraph" w:customStyle="1" w:styleId="BlockTextIndented">
    <w:name w:val="Block Text Indented"/>
    <w:basedOn w:val="BlockText"/>
    <w:uiPriority w:val="1"/>
    <w:rsid w:val="005D065C"/>
    <w:pPr>
      <w:ind w:firstLine="720"/>
    </w:pPr>
  </w:style>
  <w:style w:type="paragraph" w:styleId="BlockText">
    <w:name w:val="Block Text"/>
    <w:basedOn w:val="BodyText"/>
    <w:next w:val="BlockTextIndented"/>
    <w:uiPriority w:val="1"/>
    <w:qFormat/>
    <w:rsid w:val="005D065C"/>
    <w:pPr>
      <w:spacing w:after="0" w:line="280" w:lineRule="exact"/>
      <w:ind w:left="1440" w:firstLine="0"/>
    </w:pPr>
  </w:style>
  <w:style w:type="paragraph" w:styleId="BodyText">
    <w:name w:val="Body Text"/>
    <w:link w:val="BodyTextChar"/>
    <w:qFormat/>
    <w:rsid w:val="0079132B"/>
    <w:pPr>
      <w:spacing w:after="280" w:line="480" w:lineRule="exact"/>
      <w:ind w:firstLine="1440"/>
      <w:contextualSpacing/>
    </w:pPr>
    <w:rPr>
      <w:sz w:val="24"/>
      <w:szCs w:val="28"/>
      <w:lang w:eastAsia="sk-SK" w:bidi="ar-SA"/>
    </w:rPr>
  </w:style>
  <w:style w:type="character" w:styleId="FootnoteReference">
    <w:name w:val="footnote reference"/>
    <w:basedOn w:val="DefaultParagraphFont"/>
    <w:uiPriority w:val="1"/>
    <w:semiHidden/>
    <w:rsid w:val="00AF6367"/>
    <w:rPr>
      <w:rFonts w:ascii="Times New Roman" w:hAnsi="Times New Roman" w:cs="SBL Hebrew"/>
      <w:dstrike w:val="0"/>
      <w:sz w:val="24"/>
      <w:szCs w:val="24"/>
      <w:vertAlign w:val="superscript"/>
      <w:lang w:val="en-US" w:eastAsia="sk-SK" w:bidi="ar-SA"/>
    </w:rPr>
  </w:style>
  <w:style w:type="paragraph" w:styleId="TOC8">
    <w:name w:val="toc 8"/>
    <w:autoRedefine/>
    <w:uiPriority w:val="39"/>
    <w:semiHidden/>
    <w:rsid w:val="00BA2F64"/>
    <w:pPr>
      <w:numPr>
        <w:numId w:val="25"/>
      </w:numPr>
      <w:tabs>
        <w:tab w:val="left" w:pos="720"/>
        <w:tab w:val="right" w:leader="dot" w:pos="8640"/>
        <w:tab w:val="right" w:pos="9000"/>
      </w:tabs>
      <w:spacing w:after="280" w:line="480" w:lineRule="exact"/>
      <w:ind w:right="720" w:hanging="216"/>
      <w:contextualSpacing/>
    </w:pPr>
    <w:rPr>
      <w:noProof/>
      <w:sz w:val="24"/>
      <w:szCs w:val="28"/>
    </w:rPr>
  </w:style>
  <w:style w:type="paragraph" w:styleId="TOC9">
    <w:name w:val="toc 9"/>
    <w:autoRedefine/>
    <w:uiPriority w:val="39"/>
    <w:semiHidden/>
    <w:rsid w:val="00393BE7"/>
    <w:pPr>
      <w:numPr>
        <w:numId w:val="27"/>
      </w:numPr>
      <w:tabs>
        <w:tab w:val="left" w:pos="720"/>
        <w:tab w:val="right" w:leader="dot" w:pos="8550"/>
        <w:tab w:val="right" w:pos="9000"/>
      </w:tabs>
      <w:spacing w:line="480" w:lineRule="exact"/>
      <w:ind w:left="720" w:right="720"/>
    </w:pPr>
    <w:rPr>
      <w:noProof/>
      <w:sz w:val="24"/>
      <w:szCs w:val="28"/>
    </w:rPr>
  </w:style>
  <w:style w:type="paragraph" w:styleId="EndnoteText">
    <w:name w:val="endnote text"/>
    <w:basedOn w:val="Normal"/>
    <w:link w:val="EndnoteTextChar"/>
    <w:uiPriority w:val="99"/>
    <w:semiHidden/>
    <w:rsid w:val="00963AF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B49FC"/>
    <w:rPr>
      <w:rFonts w:cs="Cardo"/>
      <w:spacing w:val="2"/>
      <w:lang w:eastAsia="sk-SK" w:bidi="ar-SA"/>
    </w:rPr>
  </w:style>
  <w:style w:type="character" w:styleId="EndnoteReference">
    <w:name w:val="endnote reference"/>
    <w:basedOn w:val="DefaultParagraphFont"/>
    <w:uiPriority w:val="99"/>
    <w:semiHidden/>
    <w:rsid w:val="00963AF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C664F9"/>
    <w:pPr>
      <w:spacing w:after="200" w:line="240" w:lineRule="exact"/>
      <w:ind w:firstLine="1440"/>
      <w:contextualSpacing w:val="0"/>
    </w:pPr>
    <w:rPr>
      <w:sz w:val="20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664F9"/>
    <w:rPr>
      <w:spacing w:val="2"/>
      <w:szCs w:val="24"/>
      <w:lang w:eastAsia="sk-SK" w:bidi="ar-SA"/>
    </w:rPr>
  </w:style>
  <w:style w:type="character" w:customStyle="1" w:styleId="ChapterChar">
    <w:name w:val="Chapter# Char"/>
    <w:basedOn w:val="DefaultParagraphFont"/>
    <w:link w:val="Chapter"/>
    <w:rsid w:val="00E514B3"/>
    <w:rPr>
      <w:caps/>
      <w:sz w:val="24"/>
      <w:szCs w:val="28"/>
      <w:lang w:eastAsia="sk-SK" w:bidi="ar-SA"/>
    </w:rPr>
  </w:style>
  <w:style w:type="paragraph" w:customStyle="1" w:styleId="THSAcceptance">
    <w:name w:val="THS Acceptance"/>
    <w:basedOn w:val="BodyText"/>
    <w:next w:val="THSAcceptanceLine"/>
    <w:link w:val="THSAcceptanceChar"/>
    <w:uiPriority w:val="2"/>
    <w:rsid w:val="000B044E"/>
    <w:pPr>
      <w:tabs>
        <w:tab w:val="center" w:pos="1800"/>
        <w:tab w:val="left" w:pos="3600"/>
      </w:tabs>
      <w:spacing w:after="600" w:line="280" w:lineRule="exact"/>
      <w:ind w:firstLine="0"/>
    </w:pPr>
  </w:style>
  <w:style w:type="paragraph" w:customStyle="1" w:styleId="THSAcceptanceLine">
    <w:name w:val="THS Acceptance Line"/>
    <w:basedOn w:val="BodyText"/>
    <w:next w:val="THSAcceptance"/>
    <w:link w:val="THSAcceptanceLineChar"/>
    <w:uiPriority w:val="2"/>
    <w:rsid w:val="000B044E"/>
    <w:pPr>
      <w:tabs>
        <w:tab w:val="left" w:pos="3600"/>
      </w:tabs>
      <w:spacing w:after="120" w:line="280" w:lineRule="exact"/>
      <w:ind w:firstLine="0"/>
    </w:pPr>
    <w:rPr>
      <w:u w:val="single"/>
    </w:rPr>
  </w:style>
  <w:style w:type="character" w:customStyle="1" w:styleId="BodyTextChar">
    <w:name w:val="Body Text Char"/>
    <w:basedOn w:val="DefaultParagraphFont"/>
    <w:link w:val="BodyText"/>
    <w:rsid w:val="0079132B"/>
    <w:rPr>
      <w:sz w:val="24"/>
      <w:szCs w:val="28"/>
      <w:lang w:val="en-US" w:eastAsia="sk-SK" w:bidi="ar-SA"/>
    </w:rPr>
  </w:style>
  <w:style w:type="character" w:customStyle="1" w:styleId="Heading4Char">
    <w:name w:val="Heading 4 Char"/>
    <w:aliases w:val="Level 3 Subheading Char"/>
    <w:basedOn w:val="DefaultParagraphFont"/>
    <w:link w:val="Heading4"/>
    <w:rsid w:val="0068162D"/>
    <w:rPr>
      <w:i/>
      <w:iCs/>
      <w:lang w:eastAsia="sk-SK" w:bidi="ar-SA"/>
    </w:rPr>
  </w:style>
  <w:style w:type="character" w:customStyle="1" w:styleId="THSAcceptanceChar">
    <w:name w:val="THS Acceptance Char"/>
    <w:basedOn w:val="DefaultParagraphFont"/>
    <w:link w:val="THSAcceptance"/>
    <w:uiPriority w:val="2"/>
    <w:rsid w:val="000B044E"/>
    <w:rPr>
      <w:sz w:val="24"/>
      <w:szCs w:val="28"/>
      <w:lang w:eastAsia="sk-SK" w:bidi="ar-SA"/>
    </w:rPr>
  </w:style>
  <w:style w:type="paragraph" w:customStyle="1" w:styleId="THSDedication">
    <w:name w:val="THS Dedication"/>
    <w:basedOn w:val="BodyText"/>
    <w:link w:val="THSDedicationChar"/>
    <w:uiPriority w:val="2"/>
    <w:rsid w:val="0096244C"/>
    <w:pPr>
      <w:ind w:firstLine="0"/>
      <w:jc w:val="center"/>
    </w:pPr>
  </w:style>
  <w:style w:type="character" w:customStyle="1" w:styleId="THSAcceptanceLineChar">
    <w:name w:val="THS Acceptance Line Char"/>
    <w:basedOn w:val="DefaultParagraphFont"/>
    <w:link w:val="THSAcceptanceLine"/>
    <w:uiPriority w:val="2"/>
    <w:rsid w:val="000B044E"/>
    <w:rPr>
      <w:sz w:val="24"/>
      <w:szCs w:val="28"/>
      <w:u w:val="single"/>
      <w:lang w:eastAsia="sk-SK" w:bidi="ar-SA"/>
    </w:rPr>
  </w:style>
  <w:style w:type="character" w:customStyle="1" w:styleId="THSDedicationChar">
    <w:name w:val="THS Dedication Char"/>
    <w:basedOn w:val="DefaultParagraphFont"/>
    <w:link w:val="THSDedication"/>
    <w:uiPriority w:val="2"/>
    <w:rsid w:val="0096244C"/>
    <w:rPr>
      <w:sz w:val="24"/>
      <w:szCs w:val="28"/>
      <w:lang w:eastAsia="sk-SK" w:bidi="ar-SA"/>
    </w:rPr>
  </w:style>
  <w:style w:type="character" w:customStyle="1" w:styleId="THSHeadernon-TOCChar">
    <w:name w:val="THS Header non-TOC Char"/>
    <w:basedOn w:val="DefaultParagraphFont"/>
    <w:link w:val="THSHeadernon-TOC"/>
    <w:uiPriority w:val="2"/>
    <w:rsid w:val="00C91661"/>
    <w:rPr>
      <w:caps/>
      <w:sz w:val="24"/>
      <w:szCs w:val="28"/>
      <w:lang w:val="en-US" w:eastAsia="sk-SK" w:bidi="ar-SA"/>
    </w:rPr>
  </w:style>
  <w:style w:type="paragraph" w:customStyle="1" w:styleId="hangingindent">
    <w:name w:val="hanging indent"/>
    <w:basedOn w:val="THSAbbreviation"/>
    <w:uiPriority w:val="1"/>
    <w:semiHidden/>
    <w:rsid w:val="00F22E33"/>
  </w:style>
  <w:style w:type="paragraph" w:customStyle="1" w:styleId="ListParagraph1">
    <w:name w:val="List Paragraph1"/>
    <w:aliases w:val="THS List Paragraph"/>
    <w:basedOn w:val="Normal"/>
    <w:uiPriority w:val="34"/>
    <w:semiHidden/>
    <w:qFormat/>
    <w:rsid w:val="007E459C"/>
    <w:pPr>
      <w:numPr>
        <w:numId w:val="2"/>
      </w:numPr>
      <w:spacing w:after="240"/>
    </w:pPr>
    <w:rPr>
      <w:rFonts w:cs="Times New Roman"/>
    </w:rPr>
  </w:style>
  <w:style w:type="numbering" w:customStyle="1" w:styleId="StyleNumberedBefore1Hanging025">
    <w:name w:val="Style Numbered Before:  1&quot; Hanging:  0.25&quot;"/>
    <w:basedOn w:val="NoList"/>
    <w:rsid w:val="009F4E45"/>
    <w:pPr>
      <w:numPr>
        <w:numId w:val="1"/>
      </w:numPr>
    </w:pPr>
  </w:style>
  <w:style w:type="paragraph" w:styleId="Caption">
    <w:name w:val="caption"/>
    <w:basedOn w:val="BodyText"/>
    <w:next w:val="BodyText"/>
    <w:uiPriority w:val="35"/>
    <w:unhideWhenUsed/>
    <w:rsid w:val="00EE706A"/>
    <w:pPr>
      <w:spacing w:before="120"/>
      <w:ind w:firstLine="0"/>
    </w:pPr>
    <w:rPr>
      <w:bCs/>
    </w:rPr>
  </w:style>
  <w:style w:type="table" w:styleId="TableGrid">
    <w:name w:val="Table Grid"/>
    <w:basedOn w:val="TableNormal"/>
    <w:uiPriority w:val="59"/>
    <w:locked/>
    <w:rsid w:val="000F17F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Indent">
    <w:name w:val="Normal Indent"/>
    <w:basedOn w:val="Normal"/>
    <w:uiPriority w:val="99"/>
    <w:semiHidden/>
    <w:unhideWhenUsed/>
    <w:rsid w:val="00034CBC"/>
    <w:pPr>
      <w:ind w:left="720"/>
    </w:pPr>
  </w:style>
  <w:style w:type="character" w:customStyle="1" w:styleId="Heading5Char">
    <w:name w:val="Heading 5 Char"/>
    <w:aliases w:val="Level 4 Subheading Char"/>
    <w:basedOn w:val="DefaultParagraphFont"/>
    <w:link w:val="Heading5"/>
    <w:rsid w:val="0068162D"/>
    <w:rPr>
      <w:lang w:eastAsia="sk-SK" w:bidi="ar-SA"/>
    </w:rPr>
  </w:style>
  <w:style w:type="paragraph" w:customStyle="1" w:styleId="ListStart">
    <w:name w:val="ListStart"/>
    <w:next w:val="ListNumber"/>
    <w:link w:val="ListStartChar"/>
    <w:uiPriority w:val="1"/>
    <w:qFormat/>
    <w:rsid w:val="000C5A8F"/>
    <w:pPr>
      <w:keepNext/>
      <w:keepLines/>
      <w:framePr w:wrap="around" w:vAnchor="text" w:hAnchor="text" w:x="-565" w:y="1"/>
      <w:widowControl w:val="0"/>
      <w:numPr>
        <w:numId w:val="17"/>
      </w:numPr>
    </w:pPr>
    <w:rPr>
      <w:color w:val="800080"/>
      <w:sz w:val="18"/>
      <w:szCs w:val="28"/>
      <w:lang w:eastAsia="sk-SK"/>
    </w:rPr>
  </w:style>
  <w:style w:type="paragraph" w:styleId="TOC2">
    <w:name w:val="toc 2"/>
    <w:basedOn w:val="BodyText"/>
    <w:next w:val="TOC1"/>
    <w:autoRedefine/>
    <w:uiPriority w:val="39"/>
    <w:semiHidden/>
    <w:rsid w:val="00B550A4"/>
    <w:pPr>
      <w:numPr>
        <w:numId w:val="14"/>
      </w:numPr>
      <w:tabs>
        <w:tab w:val="left" w:pos="720"/>
        <w:tab w:val="right" w:leader="dot" w:pos="8352"/>
        <w:tab w:val="right" w:pos="9000"/>
      </w:tabs>
      <w:spacing w:line="280" w:lineRule="exact"/>
      <w:ind w:right="720" w:hanging="216"/>
      <w:contextualSpacing w:val="0"/>
    </w:pPr>
    <w:rPr>
      <w:caps/>
      <w:noProof/>
      <w:lang w:eastAsia="en-US" w:bidi="he-IL"/>
    </w:rPr>
  </w:style>
  <w:style w:type="paragraph" w:styleId="TOC1">
    <w:name w:val="toc 1"/>
    <w:basedOn w:val="BodyText"/>
    <w:autoRedefine/>
    <w:uiPriority w:val="39"/>
    <w:semiHidden/>
    <w:rsid w:val="00B550A4"/>
    <w:pPr>
      <w:tabs>
        <w:tab w:val="left" w:pos="720"/>
        <w:tab w:val="right" w:leader="dot" w:pos="8352"/>
        <w:tab w:val="right" w:pos="9000"/>
      </w:tabs>
      <w:spacing w:line="280" w:lineRule="exact"/>
      <w:ind w:firstLine="0"/>
      <w:contextualSpacing w:val="0"/>
    </w:pPr>
    <w:rPr>
      <w:noProof/>
      <w:lang w:eastAsia="en-US"/>
    </w:rPr>
  </w:style>
  <w:style w:type="paragraph" w:styleId="TableofFigures">
    <w:name w:val="table of figures"/>
    <w:basedOn w:val="Normal"/>
    <w:uiPriority w:val="99"/>
    <w:semiHidden/>
    <w:rsid w:val="002D6529"/>
    <w:pPr>
      <w:tabs>
        <w:tab w:val="decimal" w:pos="504"/>
        <w:tab w:val="left" w:pos="720"/>
        <w:tab w:val="left" w:leader="dot" w:pos="8550"/>
        <w:tab w:val="right" w:pos="9000"/>
      </w:tabs>
      <w:spacing w:after="480" w:line="280" w:lineRule="exact"/>
      <w:ind w:right="720"/>
      <w:contextualSpacing w:val="0"/>
    </w:pPr>
    <w:rPr>
      <w:noProof/>
    </w:rPr>
  </w:style>
  <w:style w:type="paragraph" w:styleId="DocumentMap">
    <w:name w:val="Document Map"/>
    <w:basedOn w:val="Normal"/>
    <w:link w:val="DocumentMapChar"/>
    <w:uiPriority w:val="99"/>
    <w:semiHidden/>
    <w:rsid w:val="006658E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B49FC"/>
    <w:rPr>
      <w:rFonts w:ascii="Tahoma" w:hAnsi="Tahoma" w:cs="Tahoma"/>
      <w:spacing w:val="2"/>
      <w:sz w:val="16"/>
      <w:szCs w:val="16"/>
      <w:lang w:eastAsia="sk-SK" w:bidi="ar-SA"/>
    </w:rPr>
  </w:style>
  <w:style w:type="paragraph" w:customStyle="1" w:styleId="THSCopyright">
    <w:name w:val="THS Copyright"/>
    <w:basedOn w:val="BodyText"/>
    <w:link w:val="THSCopyrightChar"/>
    <w:uiPriority w:val="1"/>
    <w:qFormat/>
    <w:rsid w:val="0096244C"/>
    <w:pPr>
      <w:spacing w:line="280" w:lineRule="exact"/>
      <w:ind w:firstLine="0"/>
    </w:pPr>
  </w:style>
  <w:style w:type="paragraph" w:customStyle="1" w:styleId="THSTOCHeading">
    <w:name w:val="THS TOC Heading"/>
    <w:basedOn w:val="Normal"/>
    <w:link w:val="THSTOCHeadingChar"/>
    <w:uiPriority w:val="2"/>
    <w:rsid w:val="00AF6367"/>
    <w:pPr>
      <w:tabs>
        <w:tab w:val="decimal" w:pos="576"/>
        <w:tab w:val="left" w:pos="990"/>
        <w:tab w:val="left" w:pos="8280"/>
        <w:tab w:val="right" w:pos="9000"/>
      </w:tabs>
      <w:spacing w:line="280" w:lineRule="exact"/>
      <w:ind w:left="994" w:hanging="994"/>
    </w:pPr>
  </w:style>
  <w:style w:type="character" w:customStyle="1" w:styleId="THSCopyrightChar">
    <w:name w:val="THS Copyright Char"/>
    <w:basedOn w:val="DefaultParagraphFont"/>
    <w:link w:val="THSCopyright"/>
    <w:uiPriority w:val="1"/>
    <w:rsid w:val="00DA2A24"/>
    <w:rPr>
      <w:lang w:eastAsia="sk-SK" w:bidi="ar-SA"/>
    </w:rPr>
  </w:style>
  <w:style w:type="character" w:customStyle="1" w:styleId="Heading6Char">
    <w:name w:val="Heading 6 Char"/>
    <w:aliases w:val="Level 5 Subheading Char"/>
    <w:basedOn w:val="DefaultParagraphFont"/>
    <w:link w:val="Heading6"/>
    <w:rsid w:val="0068162D"/>
    <w:rPr>
      <w:i/>
      <w:iCs/>
      <w:lang w:eastAsia="sk-SK" w:bidi="ar-SA"/>
    </w:rPr>
  </w:style>
  <w:style w:type="character" w:customStyle="1" w:styleId="THSTOCHeadingChar">
    <w:name w:val="THS TOC Heading Char"/>
    <w:basedOn w:val="DefaultParagraphFont"/>
    <w:link w:val="THSTOCHeading"/>
    <w:uiPriority w:val="2"/>
    <w:rsid w:val="009D1CF5"/>
    <w:rPr>
      <w:sz w:val="24"/>
      <w:szCs w:val="28"/>
      <w:lang w:eastAsia="sk-SK" w:bidi="ar-SA"/>
    </w:rPr>
  </w:style>
  <w:style w:type="paragraph" w:styleId="TOC3">
    <w:name w:val="toc 3"/>
    <w:basedOn w:val="BodyText"/>
    <w:next w:val="TOC1"/>
    <w:autoRedefine/>
    <w:uiPriority w:val="39"/>
    <w:semiHidden/>
    <w:rsid w:val="00B550A4"/>
    <w:pPr>
      <w:tabs>
        <w:tab w:val="right" w:leader="dot" w:pos="8352"/>
        <w:tab w:val="right" w:pos="9000"/>
      </w:tabs>
      <w:spacing w:line="280" w:lineRule="exact"/>
      <w:ind w:left="1296" w:right="3528" w:hanging="288"/>
      <w:contextualSpacing w:val="0"/>
    </w:pPr>
    <w:rPr>
      <w:noProof/>
    </w:rPr>
  </w:style>
  <w:style w:type="character" w:styleId="Hyperlink">
    <w:name w:val="Hyperlink"/>
    <w:basedOn w:val="DefaultParagraphFont"/>
    <w:uiPriority w:val="99"/>
    <w:semiHidden/>
    <w:rsid w:val="00AF6367"/>
    <w:rPr>
      <w:rFonts w:ascii="Times New Roman" w:hAnsi="Times New Roman" w:cs="SBL Hebrew"/>
      <w:dstrike w:val="0"/>
      <w:kern w:val="0"/>
      <w:sz w:val="24"/>
      <w:szCs w:val="28"/>
      <w:u w:val="none"/>
      <w:vertAlign w:val="baseline"/>
      <w:lang w:val="en-US" w:eastAsia="sk-SK" w:bidi="ar-SA"/>
    </w:rPr>
  </w:style>
  <w:style w:type="character" w:customStyle="1" w:styleId="Heading1Char">
    <w:name w:val="Heading 1 Char"/>
    <w:aliases w:val="Chapter Title Char"/>
    <w:basedOn w:val="DefaultParagraphFont"/>
    <w:link w:val="Heading1"/>
    <w:uiPriority w:val="1"/>
    <w:rsid w:val="00DA2A24"/>
    <w:rPr>
      <w:caps/>
      <w:lang w:eastAsia="sk-SK"/>
    </w:rPr>
  </w:style>
  <w:style w:type="character" w:customStyle="1" w:styleId="Heading2Char">
    <w:name w:val="Heading 2 Char"/>
    <w:aliases w:val="Level 1 Subheading Char"/>
    <w:basedOn w:val="DefaultParagraphFont"/>
    <w:link w:val="Heading2"/>
    <w:rsid w:val="0068162D"/>
    <w:rPr>
      <w:i/>
      <w:iCs/>
      <w:sz w:val="24"/>
      <w:szCs w:val="28"/>
      <w:lang w:val="en-US" w:eastAsia="sk-SK" w:bidi="ar-SA"/>
    </w:rPr>
  </w:style>
  <w:style w:type="character" w:customStyle="1" w:styleId="Heading3Char">
    <w:name w:val="Heading 3 Char"/>
    <w:aliases w:val="Level 2 Subheading Char"/>
    <w:basedOn w:val="DefaultParagraphFont"/>
    <w:link w:val="Heading3"/>
    <w:rsid w:val="0068162D"/>
    <w:rPr>
      <w:lang w:eastAsia="sk-SK" w:bidi="ar-SA"/>
    </w:rPr>
  </w:style>
  <w:style w:type="character" w:customStyle="1" w:styleId="Heading7Char">
    <w:name w:val="Heading 7 Char"/>
    <w:basedOn w:val="DefaultParagraphFont"/>
    <w:link w:val="Heading7"/>
    <w:rsid w:val="00E564F5"/>
    <w:rPr>
      <w:lang w:eastAsia="sk-SK" w:bidi="ar-SA"/>
    </w:rPr>
  </w:style>
  <w:style w:type="character" w:styleId="CommentReference">
    <w:name w:val="annotation reference"/>
    <w:basedOn w:val="DefaultParagraphFont"/>
    <w:uiPriority w:val="99"/>
    <w:semiHidden/>
    <w:rsid w:val="00C41227"/>
    <w:rPr>
      <w:sz w:val="16"/>
      <w:szCs w:val="16"/>
    </w:rPr>
  </w:style>
  <w:style w:type="character" w:customStyle="1" w:styleId="Heading8Char">
    <w:name w:val="Heading 8 Char"/>
    <w:basedOn w:val="DefaultParagraphFont"/>
    <w:link w:val="Heading8"/>
    <w:rsid w:val="00E564F5"/>
    <w:rPr>
      <w:lang w:eastAsia="sk-SK" w:bidi="ar-SA"/>
    </w:rPr>
  </w:style>
  <w:style w:type="paragraph" w:styleId="CommentText">
    <w:name w:val="annotation text"/>
    <w:basedOn w:val="Normal"/>
    <w:link w:val="CommentTextChar"/>
    <w:uiPriority w:val="99"/>
    <w:semiHidden/>
    <w:rsid w:val="00C412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49FC"/>
    <w:rPr>
      <w:rFonts w:cs="Cardo"/>
      <w:spacing w:val="2"/>
      <w:lang w:eastAsia="sk-SK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412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49FC"/>
    <w:rPr>
      <w:b/>
      <w:bCs/>
    </w:rPr>
  </w:style>
  <w:style w:type="paragraph" w:styleId="TOC4">
    <w:name w:val="toc 4"/>
    <w:basedOn w:val="BodyText"/>
    <w:next w:val="TOC1"/>
    <w:autoRedefine/>
    <w:uiPriority w:val="39"/>
    <w:semiHidden/>
    <w:rsid w:val="00B550A4"/>
    <w:pPr>
      <w:tabs>
        <w:tab w:val="right" w:leader="dot" w:pos="8352"/>
        <w:tab w:val="right" w:pos="9000"/>
      </w:tabs>
      <w:spacing w:line="280" w:lineRule="exact"/>
      <w:ind w:left="1584" w:right="3240" w:hanging="288"/>
      <w:contextualSpacing w:val="0"/>
    </w:pPr>
    <w:rPr>
      <w:noProof/>
    </w:rPr>
  </w:style>
  <w:style w:type="paragraph" w:styleId="TOC5">
    <w:name w:val="toc 5"/>
    <w:basedOn w:val="BodyText"/>
    <w:next w:val="TOC1"/>
    <w:autoRedefine/>
    <w:uiPriority w:val="39"/>
    <w:semiHidden/>
    <w:rsid w:val="00B550A4"/>
    <w:pPr>
      <w:tabs>
        <w:tab w:val="right" w:leader="dot" w:pos="8352"/>
        <w:tab w:val="right" w:pos="9000"/>
      </w:tabs>
      <w:spacing w:line="280" w:lineRule="exact"/>
      <w:ind w:left="1872" w:right="2952" w:hanging="288"/>
      <w:contextualSpacing w:val="0"/>
    </w:pPr>
    <w:rPr>
      <w:noProof/>
    </w:rPr>
  </w:style>
  <w:style w:type="paragraph" w:styleId="TOC6">
    <w:name w:val="toc 6"/>
    <w:basedOn w:val="BodyText"/>
    <w:next w:val="TOC1"/>
    <w:autoRedefine/>
    <w:uiPriority w:val="39"/>
    <w:semiHidden/>
    <w:rsid w:val="00B550A4"/>
    <w:pPr>
      <w:tabs>
        <w:tab w:val="right" w:leader="dot" w:pos="8352"/>
        <w:tab w:val="right" w:pos="9000"/>
      </w:tabs>
      <w:spacing w:line="280" w:lineRule="exact"/>
      <w:ind w:left="2160" w:right="2664" w:hanging="288"/>
      <w:contextualSpacing w:val="0"/>
    </w:pPr>
    <w:rPr>
      <w:noProof/>
    </w:rPr>
  </w:style>
  <w:style w:type="character" w:customStyle="1" w:styleId="Heading9Char">
    <w:name w:val="Heading 9 Char"/>
    <w:basedOn w:val="DefaultParagraphFont"/>
    <w:link w:val="Heading9"/>
    <w:rsid w:val="00E564F5"/>
    <w:rPr>
      <w:i/>
      <w:iCs/>
      <w:lang w:eastAsia="sk-SK" w:bidi="ar-SA"/>
    </w:rPr>
  </w:style>
  <w:style w:type="paragraph" w:styleId="TOC7">
    <w:name w:val="toc 7"/>
    <w:basedOn w:val="Normal"/>
    <w:next w:val="Normal"/>
    <w:autoRedefine/>
    <w:uiPriority w:val="39"/>
    <w:semiHidden/>
    <w:rsid w:val="00B550A4"/>
    <w:pPr>
      <w:tabs>
        <w:tab w:val="right" w:leader="dot" w:pos="8352"/>
        <w:tab w:val="right" w:leader="dot" w:pos="9000"/>
      </w:tabs>
      <w:spacing w:after="240"/>
    </w:pPr>
    <w:rPr>
      <w:rFonts w:cs="Times New Roman"/>
    </w:rPr>
  </w:style>
  <w:style w:type="paragraph" w:customStyle="1" w:styleId="THSAbbreviation">
    <w:name w:val="THS Abbreviation"/>
    <w:basedOn w:val="BodyText"/>
    <w:link w:val="THSAbbreviationChar"/>
    <w:uiPriority w:val="2"/>
    <w:rsid w:val="000B044E"/>
    <w:pPr>
      <w:tabs>
        <w:tab w:val="left" w:pos="1440"/>
      </w:tabs>
      <w:spacing w:line="280" w:lineRule="exact"/>
      <w:ind w:left="1440" w:hanging="1440"/>
      <w:contextualSpacing w:val="0"/>
    </w:pPr>
  </w:style>
  <w:style w:type="character" w:customStyle="1" w:styleId="THSAbbreviationChar">
    <w:name w:val="THS Abbreviation Char"/>
    <w:basedOn w:val="DefaultParagraphFont"/>
    <w:link w:val="THSAbbreviation"/>
    <w:uiPriority w:val="2"/>
    <w:rsid w:val="000B044E"/>
    <w:rPr>
      <w:sz w:val="24"/>
      <w:szCs w:val="28"/>
      <w:lang w:eastAsia="sk-SK" w:bidi="ar-SA"/>
    </w:rPr>
  </w:style>
  <w:style w:type="paragraph" w:styleId="ListBullet">
    <w:name w:val="List Bullet"/>
    <w:aliases w:val="ListBullet"/>
    <w:basedOn w:val="Normal"/>
    <w:uiPriority w:val="1"/>
    <w:unhideWhenUsed/>
    <w:qFormat/>
    <w:rsid w:val="00AF6367"/>
    <w:pPr>
      <w:numPr>
        <w:numId w:val="3"/>
      </w:numPr>
      <w:spacing w:before="280" w:line="280" w:lineRule="exact"/>
      <w:ind w:left="1800"/>
      <w:contextualSpacing w:val="0"/>
    </w:pPr>
  </w:style>
  <w:style w:type="character" w:customStyle="1" w:styleId="ListStartChar">
    <w:name w:val="ListStart Char"/>
    <w:basedOn w:val="DefaultParagraphFont"/>
    <w:link w:val="ListStart"/>
    <w:uiPriority w:val="1"/>
    <w:rsid w:val="0068162D"/>
    <w:rPr>
      <w:color w:val="800080"/>
      <w:sz w:val="18"/>
      <w:szCs w:val="28"/>
      <w:lang w:val="en-US" w:eastAsia="sk-SK" w:bidi="he-IL"/>
    </w:rPr>
  </w:style>
  <w:style w:type="paragraph" w:styleId="ListNumber">
    <w:name w:val="List Number"/>
    <w:basedOn w:val="Normal"/>
    <w:uiPriority w:val="1"/>
    <w:unhideWhenUsed/>
    <w:qFormat/>
    <w:rsid w:val="00E00D7A"/>
    <w:pPr>
      <w:numPr>
        <w:ilvl w:val="1"/>
        <w:numId w:val="17"/>
      </w:numPr>
      <w:tabs>
        <w:tab w:val="clear" w:pos="283"/>
        <w:tab w:val="left" w:pos="1800"/>
      </w:tabs>
      <w:spacing w:line="280" w:lineRule="exact"/>
      <w:ind w:left="1800" w:hanging="360"/>
      <w:contextualSpacing w:val="0"/>
    </w:pPr>
    <w:rPr>
      <w:lang w:bidi="he-IL"/>
    </w:rPr>
  </w:style>
  <w:style w:type="paragraph" w:styleId="ListNumber2">
    <w:name w:val="List Number 2"/>
    <w:aliases w:val="THS List Number 2"/>
    <w:basedOn w:val="Normal"/>
    <w:uiPriority w:val="99"/>
    <w:unhideWhenUsed/>
    <w:rsid w:val="00E00D7A"/>
    <w:pPr>
      <w:numPr>
        <w:ilvl w:val="2"/>
        <w:numId w:val="17"/>
      </w:numPr>
      <w:tabs>
        <w:tab w:val="clear" w:pos="567"/>
        <w:tab w:val="left" w:pos="2160"/>
      </w:tabs>
      <w:spacing w:line="280" w:lineRule="exact"/>
      <w:ind w:left="2160" w:hanging="360"/>
      <w:contextualSpacing w:val="0"/>
    </w:pPr>
  </w:style>
  <w:style w:type="paragraph" w:styleId="ListNumber3">
    <w:name w:val="List Number 3"/>
    <w:aliases w:val="THS List Number 3"/>
    <w:basedOn w:val="Normal"/>
    <w:uiPriority w:val="99"/>
    <w:unhideWhenUsed/>
    <w:rsid w:val="00C00903"/>
    <w:pPr>
      <w:numPr>
        <w:ilvl w:val="3"/>
        <w:numId w:val="17"/>
      </w:numPr>
      <w:tabs>
        <w:tab w:val="clear" w:pos="850"/>
        <w:tab w:val="left" w:pos="2520"/>
      </w:tabs>
      <w:ind w:left="2520" w:hanging="360"/>
      <w:contextualSpacing w:val="0"/>
    </w:pPr>
  </w:style>
  <w:style w:type="character" w:customStyle="1" w:styleId="Greek">
    <w:name w:val="Greek"/>
    <w:basedOn w:val="DefaultParagraphFont"/>
    <w:qFormat/>
    <w:rsid w:val="00E45B6A"/>
    <w:rPr>
      <w:rFonts w:ascii="Gentium" w:hAnsi="Gentium" w:cs="SBL Hebrew"/>
      <w:dstrike w:val="0"/>
      <w:noProof/>
      <w:sz w:val="24"/>
      <w:szCs w:val="24"/>
      <w:u w:val="none"/>
      <w:vertAlign w:val="baseline"/>
      <w:lang w:val="el-GR" w:eastAsia="sk-SK" w:bidi="ar-SA"/>
    </w:rPr>
  </w:style>
  <w:style w:type="character" w:customStyle="1" w:styleId="Transliteration">
    <w:name w:val="Transliteration"/>
    <w:basedOn w:val="Greek"/>
    <w:uiPriority w:val="1"/>
    <w:qFormat/>
    <w:rsid w:val="009002B5"/>
    <w:rPr>
      <w:i/>
      <w:iCs/>
      <w:dstrike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odd%20Patterson\Application%20Data\Microsoft\Templates\Dissertation%201.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4FF4775-1252-409F-B5FB-CB28A8FDE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Dissertation 1.2.dotx</Template>
  <TotalTime>0</TotalTime>
  <Pages>13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EFCA-IM</Company>
  <LinksUpToDate>false</LinksUpToDate>
  <CharactersWithSpaces>1291</CharactersWithSpaces>
  <SharedDoc>false</SharedDoc>
  <HLinks>
    <vt:vector size="30" baseType="variant"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_Toc233004006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_Toc233004005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_Toc233004004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_Toc233004003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_Toc233004002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Todd Patterson</dc:creator>
  <cp:keywords/>
  <dc:description/>
  <cp:lastModifiedBy>Todd Patterson</cp:lastModifiedBy>
  <cp:revision>2</cp:revision>
  <cp:lastPrinted>2010-10-07T19:14:00Z</cp:lastPrinted>
  <dcterms:created xsi:type="dcterms:W3CDTF">2010-10-07T19:49:00Z</dcterms:created>
  <dcterms:modified xsi:type="dcterms:W3CDTF">2010-10-07T19:49:00Z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&lt;data&gt;&lt;session id="UEvFZxhK"/&gt;&lt;style id="http://www.zotero.org/styles/sbl-fullnote-bibliography" hasBibliography="1"/&gt;&lt;prefs&gt;&lt;pref name="fieldType" value="Field"/&gt;&lt;pref name="noteType" value="1"/&gt;&lt;/prefs&gt;&lt;/data&gt;</vt:lpwstr>
  </property>
</Properties>
</file>